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D7961" w14:textId="7716C18C" w:rsidR="002E368D" w:rsidRPr="002E368D" w:rsidRDefault="002E368D" w:rsidP="002E368D">
      <w:pPr>
        <w:pStyle w:val="NormalWeb"/>
        <w:jc w:val="center"/>
        <w:rPr>
          <w:rFonts w:ascii="Arial" w:hAnsi="Arial" w:cs="Arial"/>
          <w:b/>
          <w:bCs/>
          <w:noProof/>
          <w:color w:val="FF0000"/>
          <w:sz w:val="44"/>
          <w:szCs w:val="44"/>
        </w:rPr>
      </w:pPr>
      <w:bookmarkStart w:id="0" w:name="_Toc81328028"/>
      <w:r w:rsidRPr="002E368D">
        <w:rPr>
          <w:rFonts w:ascii="Arial" w:hAnsi="Arial" w:cs="Arial"/>
          <w:b/>
          <w:bCs/>
          <w:noProof/>
          <w:color w:val="FF0000"/>
          <w:sz w:val="44"/>
          <w:szCs w:val="44"/>
        </w:rPr>
        <w:drawing>
          <wp:inline distT="0" distB="0" distL="0" distR="0" wp14:anchorId="38E538B6" wp14:editId="14E02C78">
            <wp:extent cx="6300470" cy="1854835"/>
            <wp:effectExtent l="0" t="0" r="5080" b="0"/>
            <wp:docPr id="134925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0470" cy="1854835"/>
                    </a:xfrm>
                    <a:prstGeom prst="rect">
                      <a:avLst/>
                    </a:prstGeom>
                    <a:noFill/>
                    <a:ln>
                      <a:noFill/>
                    </a:ln>
                  </pic:spPr>
                </pic:pic>
              </a:graphicData>
            </a:graphic>
          </wp:inline>
        </w:drawing>
      </w:r>
    </w:p>
    <w:p w14:paraId="4B2FAFE7" w14:textId="53C00FEE" w:rsidR="001C1CE6" w:rsidRPr="004F3417" w:rsidRDefault="001C1CE6" w:rsidP="00531DF0">
      <w:pPr>
        <w:jc w:val="center"/>
        <w:rPr>
          <w:rFonts w:ascii="Arial" w:eastAsiaTheme="majorEastAsia" w:hAnsi="Arial" w:cs="Arial"/>
          <w:color w:val="F18700" w:themeColor="accent1"/>
          <w:sz w:val="44"/>
          <w:szCs w:val="44"/>
        </w:rPr>
      </w:pPr>
      <w:r w:rsidRPr="004F3417">
        <w:rPr>
          <w:rFonts w:ascii="Arial" w:eastAsiaTheme="majorEastAsia" w:hAnsi="Arial" w:cs="Arial"/>
          <w:color w:val="F18700" w:themeColor="accent1"/>
          <w:sz w:val="44"/>
          <w:szCs w:val="44"/>
        </w:rPr>
        <w:t>Application for the post of</w:t>
      </w:r>
      <w:r w:rsidR="00B70B0E" w:rsidRPr="004F3417">
        <w:rPr>
          <w:rFonts w:ascii="Arial" w:eastAsiaTheme="majorEastAsia" w:hAnsi="Arial" w:cs="Arial"/>
          <w:color w:val="F18700" w:themeColor="accent1"/>
          <w:sz w:val="44"/>
          <w:szCs w:val="44"/>
        </w:rPr>
        <w:t xml:space="preserve"> </w:t>
      </w:r>
      <w:r w:rsidR="002E368D">
        <w:rPr>
          <w:rFonts w:ascii="Arial" w:eastAsiaTheme="majorEastAsia" w:hAnsi="Arial" w:cs="Arial"/>
          <w:color w:val="F18700" w:themeColor="accent1"/>
          <w:sz w:val="44"/>
          <w:szCs w:val="44"/>
        </w:rPr>
        <w:t>Head Teacher</w:t>
      </w:r>
      <w:r w:rsidR="00531DF0" w:rsidRPr="004F3417">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3109"/>
        <w:gridCol w:w="5941"/>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4F3417"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4F3417" w:rsidRDefault="001C1CE6" w:rsidP="009763BE">
            <w:pPr>
              <w:spacing w:after="100" w:afterAutospacing="1"/>
              <w:rPr>
                <w:rFonts w:ascii="Arial" w:hAnsi="Arial" w:cs="Arial"/>
                <w:noProof/>
              </w:rPr>
            </w:pPr>
          </w:p>
        </w:tc>
      </w:tr>
      <w:tr w:rsidR="001C1CE6" w:rsidRPr="004F3417"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4F3417"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7FB0A71B" w:rsidR="001C1CE6" w:rsidRPr="004F3417" w:rsidRDefault="001C1CE6" w:rsidP="009763BE">
            <w:pPr>
              <w:pStyle w:val="Default"/>
              <w:rPr>
                <w:b/>
                <w:noProof/>
                <w:color w:val="FF0000"/>
                <w:sz w:val="22"/>
                <w:szCs w:val="22"/>
              </w:rPr>
            </w:pPr>
            <w:r w:rsidRPr="004F3417">
              <w:rPr>
                <w:noProof/>
                <w:sz w:val="22"/>
                <w:szCs w:val="22"/>
              </w:rPr>
              <w:t xml:space="preserve">Closing date: </w:t>
            </w:r>
            <w:r w:rsidR="002E368D" w:rsidRPr="00F9675E">
              <w:rPr>
                <w:noProof/>
                <w:color w:val="auto"/>
                <w:sz w:val="22"/>
                <w:szCs w:val="22"/>
              </w:rPr>
              <w:t>Thursday 8 October 2026</w:t>
            </w:r>
            <w:r w:rsidR="0070279E" w:rsidRPr="00F9675E">
              <w:rPr>
                <w:color w:val="auto"/>
                <w:sz w:val="22"/>
                <w:szCs w:val="22"/>
              </w:rPr>
              <w:t xml:space="preserve"> </w:t>
            </w:r>
            <w:r w:rsidRPr="00F9675E">
              <w:rPr>
                <w:color w:val="auto"/>
                <w:sz w:val="22"/>
                <w:szCs w:val="22"/>
              </w:rPr>
              <w:t>at 10</w:t>
            </w:r>
            <w:r w:rsidR="00B33AF2" w:rsidRPr="00F9675E">
              <w:rPr>
                <w:color w:val="auto"/>
                <w:sz w:val="22"/>
                <w:szCs w:val="22"/>
              </w:rPr>
              <w:t>.</w:t>
            </w:r>
            <w:r w:rsidRPr="00F9675E">
              <w:rPr>
                <w:color w:val="auto"/>
                <w:sz w:val="22"/>
                <w:szCs w:val="22"/>
              </w:rPr>
              <w:t>00am (UK)</w:t>
            </w:r>
          </w:p>
        </w:tc>
      </w:tr>
    </w:tbl>
    <w:p w14:paraId="38DC8E8D" w14:textId="77777777" w:rsidR="001C1CE6" w:rsidRPr="004F3417" w:rsidRDefault="001C1CE6" w:rsidP="001C1CE6">
      <w:pPr>
        <w:rPr>
          <w:rFonts w:ascii="Arial" w:hAnsi="Arial" w:cs="Arial"/>
          <w:noProof/>
        </w:rPr>
      </w:pPr>
    </w:p>
    <w:p w14:paraId="005584ED" w14:textId="77777777" w:rsidR="001C1CE6" w:rsidRPr="004F3417" w:rsidRDefault="001C1CE6" w:rsidP="001C1CE6">
      <w:pPr>
        <w:jc w:val="center"/>
        <w:rPr>
          <w:rFonts w:ascii="Arial" w:hAnsi="Arial" w:cs="Arial"/>
          <w:noProof/>
        </w:rPr>
      </w:pPr>
    </w:p>
    <w:p w14:paraId="6BD9396F" w14:textId="77777777" w:rsidR="001C1CE6" w:rsidRPr="004F3417" w:rsidRDefault="001C1CE6" w:rsidP="001C1CE6">
      <w:pPr>
        <w:ind w:left="540" w:hanging="540"/>
        <w:jc w:val="center"/>
        <w:rPr>
          <w:rFonts w:ascii="Arial" w:hAnsi="Arial" w:cs="Arial"/>
          <w:b/>
          <w:sz w:val="28"/>
          <w:szCs w:val="28"/>
        </w:rPr>
      </w:pPr>
      <w:r w:rsidRPr="004F3417">
        <w:rPr>
          <w:rFonts w:ascii="Arial" w:hAnsi="Arial" w:cs="Arial"/>
          <w:b/>
          <w:sz w:val="28"/>
          <w:szCs w:val="28"/>
        </w:rPr>
        <w:t>Completing this application form</w:t>
      </w:r>
    </w:p>
    <w:p w14:paraId="077D4027" w14:textId="77777777" w:rsidR="001C1CE6" w:rsidRPr="004F3417" w:rsidRDefault="001C1CE6" w:rsidP="001C1CE6">
      <w:pPr>
        <w:ind w:left="540" w:hanging="540"/>
        <w:rPr>
          <w:rFonts w:ascii="Arial" w:hAnsi="Arial" w:cs="Arial"/>
          <w:b/>
        </w:rPr>
      </w:pPr>
    </w:p>
    <w:p w14:paraId="6B12DE86" w14:textId="385AA663"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Please complete </w:t>
      </w:r>
      <w:r w:rsidRPr="004F3417">
        <w:rPr>
          <w:rFonts w:ascii="Arial" w:hAnsi="Arial" w:cs="Arial"/>
          <w:u w:val="single"/>
        </w:rPr>
        <w:t>all</w:t>
      </w:r>
      <w:r w:rsidRPr="004F3417">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Pr>
          <w:rFonts w:ascii="Arial" w:hAnsi="Arial" w:cs="Arial"/>
        </w:rPr>
        <w:t xml:space="preserve"> </w:t>
      </w:r>
      <w:r w:rsidRPr="004F3417">
        <w:rPr>
          <w:rFonts w:ascii="Arial" w:hAnsi="Arial" w:cs="Arial"/>
        </w:rPr>
        <w:t>be sent by RSAcademics to the School.</w:t>
      </w:r>
      <w:r w:rsidRPr="004F3417">
        <w:rPr>
          <w:rFonts w:ascii="Arial" w:hAnsi="Arial" w:cs="Arial"/>
          <w:color w:val="FF0000"/>
        </w:rPr>
        <w:t xml:space="preserve"> </w:t>
      </w:r>
      <w:r w:rsidRPr="004F3417">
        <w:rPr>
          <w:rFonts w:ascii="Arial" w:hAnsi="Arial" w:cs="Arial"/>
        </w:rPr>
        <w:t>Please note that you are not limited by the size of the answer boxes; they will expand</w:t>
      </w:r>
    </w:p>
    <w:p w14:paraId="7E5A7F05" w14:textId="77777777"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You should upload your completed application form </w:t>
      </w:r>
      <w:proofErr w:type="gramStart"/>
      <w:r w:rsidRPr="004F3417">
        <w:rPr>
          <w:rFonts w:ascii="Arial" w:hAnsi="Arial" w:cs="Arial"/>
        </w:rPr>
        <w:t>where</w:t>
      </w:r>
      <w:proofErr w:type="gramEnd"/>
      <w:r w:rsidRPr="004F3417">
        <w:rPr>
          <w:rFonts w:ascii="Arial" w:hAnsi="Arial" w:cs="Arial"/>
        </w:rPr>
        <w:t xml:space="preserve"> directed on the online application portal </w:t>
      </w:r>
    </w:p>
    <w:p w14:paraId="64119320" w14:textId="3AD28684" w:rsidR="00FE150A" w:rsidRPr="004F3417" w:rsidRDefault="001C1CE6" w:rsidP="001F4CDB">
      <w:pPr>
        <w:numPr>
          <w:ilvl w:val="0"/>
          <w:numId w:val="19"/>
        </w:numPr>
        <w:tabs>
          <w:tab w:val="clear" w:pos="1077"/>
          <w:tab w:val="left" w:pos="567"/>
        </w:tabs>
        <w:spacing w:before="60" w:afterLines="60" w:after="144"/>
        <w:ind w:left="567" w:hanging="384"/>
        <w:jc w:val="both"/>
        <w:rPr>
          <w:rFonts w:ascii="Arial" w:hAnsi="Arial" w:cs="Arial"/>
        </w:rPr>
      </w:pPr>
      <w:r w:rsidRPr="004F3417">
        <w:rPr>
          <w:rFonts w:ascii="Arial" w:hAnsi="Arial" w:cs="Arial"/>
        </w:rPr>
        <w:t xml:space="preserve">You will also be prompted to upload a covering letter. This should be addressed to </w:t>
      </w:r>
      <w:r w:rsidR="00F9675E" w:rsidRPr="00F9675E">
        <w:rPr>
          <w:rFonts w:ascii="Arial" w:hAnsi="Arial" w:cs="Arial"/>
        </w:rPr>
        <w:t>Mr Theo Brehony, Managing Director of the Gardener Schools Group</w:t>
      </w:r>
      <w:r w:rsidRPr="004F3417">
        <w:rPr>
          <w:rFonts w:ascii="Arial" w:hAnsi="Arial" w:cs="Arial"/>
        </w:rPr>
        <w:t xml:space="preserve">.  </w:t>
      </w:r>
      <w:r w:rsidR="003C169D" w:rsidRPr="003C169D">
        <w:rPr>
          <w:rFonts w:ascii="Arial" w:hAnsi="Arial" w:cs="Arial"/>
        </w:rPr>
        <w:t>Please make sure your letter explains your reasons for applying and is tailored to this role</w:t>
      </w:r>
      <w:r w:rsidR="003C169D">
        <w:rPr>
          <w:rFonts w:ascii="Arial" w:hAnsi="Arial" w:cs="Arial"/>
        </w:rPr>
        <w:t xml:space="preserve">. </w:t>
      </w:r>
      <w:r w:rsidR="003C169D" w:rsidRPr="003C169D">
        <w:rPr>
          <w:rFonts w:ascii="Arial" w:hAnsi="Arial" w:cs="Arial"/>
        </w:rPr>
        <w:t xml:space="preserve"> </w:t>
      </w:r>
      <w:r w:rsidRPr="004F3417">
        <w:rPr>
          <w:rFonts w:ascii="Arial" w:hAnsi="Arial" w:cs="Arial"/>
        </w:rPr>
        <w:t>We recommend that your letter is no longer than two pages 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36BCF809" w:rsidR="00EB4352" w:rsidRPr="00D610E1" w:rsidRDefault="00EB4352"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any other specific content indicated in the candidate information</w:t>
      </w:r>
    </w:p>
    <w:p w14:paraId="7D1416B3" w14:textId="5453C0F1" w:rsidR="007E3B09" w:rsidRPr="004F3417" w:rsidRDefault="001C1CE6" w:rsidP="001F4CDB">
      <w:pPr>
        <w:numPr>
          <w:ilvl w:val="0"/>
          <w:numId w:val="19"/>
        </w:numPr>
        <w:tabs>
          <w:tab w:val="left" w:pos="567"/>
        </w:tabs>
        <w:spacing w:before="240" w:after="240"/>
        <w:ind w:left="567" w:hanging="384"/>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47515FF0" w:rsidR="001C1CE6" w:rsidRPr="00F444A0" w:rsidRDefault="001C1CE6" w:rsidP="00900488">
      <w:pPr>
        <w:pStyle w:val="ListParagraph"/>
        <w:numPr>
          <w:ilvl w:val="0"/>
          <w:numId w:val="24"/>
        </w:numPr>
        <w:ind w:left="426" w:hanging="426"/>
        <w:rPr>
          <w:rFonts w:ascii="Arial" w:hAnsi="Arial" w:cs="Arial"/>
          <w:b/>
          <w:bCs/>
          <w:color w:val="F18700" w:themeColor="accent1"/>
          <w:sz w:val="32"/>
          <w:szCs w:val="32"/>
        </w:rPr>
      </w:pPr>
      <w:r w:rsidRPr="00F444A0">
        <w:rPr>
          <w:rFonts w:ascii="Arial" w:hAnsi="Arial" w:cs="Arial"/>
          <w:b/>
          <w:bCs/>
          <w:color w:val="F18700" w:themeColor="accent1"/>
          <w:sz w:val="32"/>
          <w:szCs w:val="32"/>
        </w:rPr>
        <w:lastRenderedPageBreak/>
        <w:t>Personal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sidR="00532472">
              <w:rPr>
                <w:rFonts w:ascii="Arial" w:hAnsi="Arial" w:cs="Arial"/>
              </w:rPr>
              <w:t xml:space="preserve"> </w:t>
            </w:r>
            <w:r w:rsidRPr="00D610E1">
              <w:rPr>
                <w:rFonts w:ascii="Arial" w:hAnsi="Arial" w:cs="Arial"/>
              </w:rPr>
              <w:t>known</w:t>
            </w:r>
            <w:proofErr w:type="gramEnd"/>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w:t>
            </w:r>
            <w:proofErr w:type="gramStart"/>
            <w:r w:rsidR="00C74848" w:rsidRPr="00D610E1">
              <w:rPr>
                <w:rFonts w:ascii="Arial" w:hAnsi="Arial" w:cs="Arial"/>
                <w:sz w:val="16"/>
                <w:szCs w:val="16"/>
              </w:rPr>
              <w:t>make arrangements</w:t>
            </w:r>
            <w:proofErr w:type="gramEnd"/>
            <w:r w:rsidR="00C74848" w:rsidRPr="00D610E1">
              <w:rPr>
                <w:rFonts w:ascii="Arial" w:hAnsi="Arial" w:cs="Arial"/>
                <w:sz w:val="16"/>
                <w:szCs w:val="16"/>
              </w:rPr>
              <w:t xml:space="preserve">.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E1105">
            <w:pPr>
              <w:rPr>
                <w:rFonts w:ascii="Arial" w:hAnsi="Arial" w:cs="Arial"/>
              </w:rPr>
            </w:pPr>
            <w:r w:rsidRPr="00D610E1">
              <w:rPr>
                <w:rFonts w:ascii="Arial" w:hAnsi="Arial" w:cs="Arial"/>
              </w:rPr>
              <w:t>Address:</w:t>
            </w:r>
          </w:p>
          <w:p w14:paraId="5748D888" w14:textId="77777777" w:rsidR="00532472" w:rsidRPr="00D610E1" w:rsidRDefault="00532472" w:rsidP="005E1105">
            <w:pPr>
              <w:rPr>
                <w:rFonts w:ascii="Arial" w:hAnsi="Arial" w:cs="Arial"/>
              </w:rPr>
            </w:pPr>
          </w:p>
        </w:tc>
        <w:tc>
          <w:tcPr>
            <w:tcW w:w="5701" w:type="dxa"/>
          </w:tcPr>
          <w:p w14:paraId="2228A919" w14:textId="77777777" w:rsidR="00532472" w:rsidRPr="00C0285F" w:rsidRDefault="00532472" w:rsidP="005E1105">
            <w:pPr>
              <w:rPr>
                <w:rFonts w:ascii="Arial" w:hAnsi="Arial" w:cs="Arial"/>
                <w:sz w:val="20"/>
                <w:szCs w:val="20"/>
              </w:rPr>
            </w:pPr>
          </w:p>
          <w:p w14:paraId="4E717DDB" w14:textId="77777777" w:rsidR="00862D5A" w:rsidRPr="00C0285F" w:rsidRDefault="00862D5A" w:rsidP="005E1105">
            <w:pPr>
              <w:rPr>
                <w:rFonts w:ascii="Arial" w:hAnsi="Arial" w:cs="Arial"/>
                <w:sz w:val="20"/>
                <w:szCs w:val="20"/>
              </w:rPr>
            </w:pPr>
          </w:p>
          <w:p w14:paraId="2ED68C0B" w14:textId="77777777" w:rsidR="00862D5A" w:rsidRPr="00C0285F" w:rsidRDefault="00862D5A" w:rsidP="005E1105">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E1105">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E1105">
            <w:pPr>
              <w:rPr>
                <w:rFonts w:ascii="Arial" w:hAnsi="Arial" w:cs="Arial"/>
                <w:sz w:val="20"/>
                <w:szCs w:val="20"/>
              </w:rPr>
            </w:pPr>
          </w:p>
        </w:tc>
      </w:tr>
      <w:tr w:rsidR="00521E29" w:rsidRPr="004F3417" w14:paraId="3AD80D58" w14:textId="77777777" w:rsidTr="00521E29">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0950973E" w14:textId="77777777" w:rsidR="00521E29" w:rsidRPr="00D610E1" w:rsidRDefault="00521E29" w:rsidP="005E1105">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521E29">
              <w:rPr>
                <w:rFonts w:ascii="Arial" w:hAnsi="Arial" w:cs="Arial"/>
                <w:sz w:val="16"/>
                <w:szCs w:val="16"/>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C6E044" w14:textId="77777777" w:rsidR="00521E29" w:rsidRPr="00C0285F" w:rsidRDefault="00521E29" w:rsidP="005E1105">
            <w:pPr>
              <w:rPr>
                <w:rFonts w:ascii="Arial" w:hAnsi="Arial" w:cs="Arial"/>
                <w:sz w:val="20"/>
                <w:szCs w:val="20"/>
              </w:rPr>
            </w:pPr>
          </w:p>
          <w:p w14:paraId="2F967A21" w14:textId="77777777" w:rsidR="00521E29" w:rsidRPr="00C0285F" w:rsidRDefault="00521E29" w:rsidP="005E1105">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proofErr w:type="spellStart"/>
            <w:r w:rsidR="00C10141" w:rsidRPr="004F3417">
              <w:rPr>
                <w:rFonts w:ascii="Arial" w:hAnsi="Arial" w:cs="Arial"/>
              </w:rPr>
              <w:t>yyy</w:t>
            </w:r>
            <w:r w:rsidRPr="004F3417">
              <w:rPr>
                <w:rFonts w:ascii="Arial" w:hAnsi="Arial" w:cs="Arial"/>
              </w:rPr>
              <w:t>y</w:t>
            </w:r>
            <w:proofErr w:type="spellEnd"/>
            <w:r w:rsidRPr="004F3417">
              <w:rPr>
                <w:rFonts w:ascii="Arial" w:hAnsi="Arial" w:cs="Arial"/>
              </w:rPr>
              <w:t>)</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w:t>
            </w:r>
            <w:proofErr w:type="spellStart"/>
            <w:r w:rsidR="006E09D9">
              <w:rPr>
                <w:rFonts w:ascii="Arial" w:hAnsi="Arial" w:cs="Arial"/>
              </w:rPr>
              <w:t>yyyy</w:t>
            </w:r>
            <w:proofErr w:type="spellEnd"/>
            <w:r w:rsidR="006E09D9">
              <w:rPr>
                <w:rFonts w:ascii="Arial" w:hAnsi="Arial" w:cs="Arial"/>
              </w:rPr>
              <w:t>)</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464917F6"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proofErr w:type="gramStart"/>
            <w:r w:rsidR="006A0F3E" w:rsidRPr="00C06BC8">
              <w:rPr>
                <w:rFonts w:ascii="Arial" w:hAnsi="Arial" w:cs="Arial"/>
              </w:rPr>
              <w:t>University</w:t>
            </w:r>
            <w:proofErr w:type="gramEnd"/>
            <w:r w:rsidR="006A0F3E" w:rsidRPr="00C06BC8">
              <w:rPr>
                <w:rFonts w:ascii="Arial" w:hAnsi="Arial" w:cs="Arial"/>
              </w:rPr>
              <w:t xml:space="preserve">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proofErr w:type="spellStart"/>
            <w:r w:rsidR="00713842">
              <w:rPr>
                <w:rFonts w:ascii="Arial" w:hAnsi="Arial" w:cs="Arial"/>
              </w:rPr>
              <w:t>yy</w:t>
            </w:r>
            <w:r w:rsidRPr="004F3417">
              <w:rPr>
                <w:rFonts w:ascii="Arial" w:hAnsi="Arial" w:cs="Arial"/>
              </w:rPr>
              <w:t>yy</w:t>
            </w:r>
            <w:proofErr w:type="spellEnd"/>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w:t>
            </w:r>
            <w:proofErr w:type="spellStart"/>
            <w:r w:rsidR="00235D04">
              <w:rPr>
                <w:rFonts w:ascii="Arial" w:hAnsi="Arial" w:cs="Arial"/>
              </w:rPr>
              <w:t>yyyy</w:t>
            </w:r>
            <w:proofErr w:type="spellEnd"/>
            <w:r w:rsidR="00235D04">
              <w:rPr>
                <w:rFonts w:ascii="Arial" w:hAnsi="Arial" w:cs="Arial"/>
              </w:rPr>
              <w:t>)</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proofErr w:type="spellStart"/>
            <w:r w:rsidR="003146ED">
              <w:rPr>
                <w:rFonts w:ascii="Arial" w:hAnsi="Arial" w:cs="Arial"/>
              </w:rPr>
              <w:t>yy</w:t>
            </w:r>
            <w:r w:rsidR="003146ED" w:rsidRPr="004F3417">
              <w:rPr>
                <w:rFonts w:ascii="Arial" w:hAnsi="Arial" w:cs="Arial"/>
              </w:rPr>
              <w:t>yy</w:t>
            </w:r>
            <w:proofErr w:type="spellEnd"/>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D2E9934" w14:textId="77777777" w:rsidR="0066677A" w:rsidRPr="001A6143" w:rsidRDefault="0066677A" w:rsidP="009763BE">
            <w:pPr>
              <w:rPr>
                <w:rFonts w:ascii="Arial" w:hAnsi="Arial" w:cs="Arial"/>
                <w:sz w:val="20"/>
                <w:szCs w:val="20"/>
              </w:rPr>
            </w:pPr>
          </w:p>
          <w:p w14:paraId="1FB810F9" w14:textId="77777777" w:rsidR="0066677A" w:rsidRPr="001A6143" w:rsidRDefault="0066677A" w:rsidP="009763BE">
            <w:pPr>
              <w:rPr>
                <w:rFonts w:ascii="Arial" w:hAnsi="Arial" w:cs="Arial"/>
                <w:sz w:val="20"/>
                <w:szCs w:val="20"/>
              </w:rPr>
            </w:pPr>
          </w:p>
        </w:tc>
        <w:tc>
          <w:tcPr>
            <w:tcW w:w="815" w:type="dxa"/>
          </w:tcPr>
          <w:p w14:paraId="736FD2F5" w14:textId="77777777" w:rsidR="0066677A" w:rsidRPr="001A6143" w:rsidRDefault="0066677A" w:rsidP="009763BE">
            <w:pPr>
              <w:rPr>
                <w:rFonts w:ascii="Arial" w:hAnsi="Arial" w:cs="Arial"/>
                <w:sz w:val="20"/>
                <w:szCs w:val="20"/>
              </w:rPr>
            </w:pPr>
          </w:p>
          <w:p w14:paraId="23FCEB2E" w14:textId="77777777" w:rsidR="0066677A" w:rsidRPr="001A6143" w:rsidRDefault="0066677A" w:rsidP="009763BE">
            <w:pPr>
              <w:rPr>
                <w:rFonts w:ascii="Arial" w:hAnsi="Arial" w:cs="Arial"/>
                <w:sz w:val="20"/>
                <w:szCs w:val="20"/>
              </w:rPr>
            </w:pPr>
          </w:p>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E1105">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w:t>
            </w:r>
            <w:proofErr w:type="spellStart"/>
            <w:r w:rsidR="00DD45A4" w:rsidRPr="00DA058A">
              <w:rPr>
                <w:rFonts w:ascii="Arial" w:hAnsi="Arial" w:cs="Arial"/>
              </w:rPr>
              <w:t>yyyy</w:t>
            </w:r>
            <w:proofErr w:type="spellEnd"/>
            <w:r w:rsidR="00DD45A4" w:rsidRPr="00DA058A">
              <w:rPr>
                <w:rFonts w:ascii="Arial" w:hAnsi="Arial" w:cs="Arial"/>
              </w:rPr>
              <w:t>)</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E1105">
            <w:pPr>
              <w:rPr>
                <w:rFonts w:ascii="Arial" w:hAnsi="Arial" w:cs="Arial"/>
                <w:sz w:val="20"/>
                <w:szCs w:val="20"/>
              </w:rPr>
            </w:pPr>
          </w:p>
          <w:p w14:paraId="7B4AB5F0" w14:textId="77777777" w:rsidR="00DD45A4" w:rsidRPr="001A6143" w:rsidRDefault="00DD45A4" w:rsidP="005E1105">
            <w:pPr>
              <w:rPr>
                <w:rFonts w:ascii="Arial" w:hAnsi="Arial" w:cs="Arial"/>
                <w:sz w:val="20"/>
                <w:szCs w:val="20"/>
              </w:rPr>
            </w:pPr>
          </w:p>
        </w:tc>
        <w:tc>
          <w:tcPr>
            <w:tcW w:w="1573" w:type="dxa"/>
          </w:tcPr>
          <w:p w14:paraId="5878DE49" w14:textId="77777777" w:rsidR="00DD45A4" w:rsidRPr="001A6143" w:rsidRDefault="00DD45A4" w:rsidP="005E1105">
            <w:pPr>
              <w:rPr>
                <w:rFonts w:ascii="Arial" w:hAnsi="Arial" w:cs="Arial"/>
                <w:sz w:val="20"/>
                <w:szCs w:val="20"/>
              </w:rPr>
            </w:pPr>
          </w:p>
          <w:p w14:paraId="2FF48138" w14:textId="77777777" w:rsidR="00DD45A4" w:rsidRPr="001A6143" w:rsidRDefault="00DD45A4" w:rsidP="005E1105">
            <w:pPr>
              <w:rPr>
                <w:rFonts w:ascii="Arial" w:hAnsi="Arial" w:cs="Arial"/>
                <w:sz w:val="20"/>
                <w:szCs w:val="20"/>
              </w:rPr>
            </w:pPr>
          </w:p>
          <w:p w14:paraId="14C906CC" w14:textId="77777777" w:rsidR="00DD45A4" w:rsidRPr="001A6143" w:rsidRDefault="00DD45A4" w:rsidP="005E1105">
            <w:pPr>
              <w:rPr>
                <w:rFonts w:ascii="Arial" w:hAnsi="Arial" w:cs="Arial"/>
                <w:sz w:val="20"/>
                <w:szCs w:val="20"/>
              </w:rPr>
            </w:pPr>
          </w:p>
        </w:tc>
        <w:tc>
          <w:tcPr>
            <w:tcW w:w="3441" w:type="dxa"/>
          </w:tcPr>
          <w:p w14:paraId="7F166EC9" w14:textId="77777777" w:rsidR="00DD45A4" w:rsidRPr="001A6143" w:rsidRDefault="00DD45A4" w:rsidP="005E1105">
            <w:pPr>
              <w:rPr>
                <w:rFonts w:ascii="Arial" w:hAnsi="Arial" w:cs="Arial"/>
                <w:sz w:val="20"/>
                <w:szCs w:val="20"/>
              </w:rPr>
            </w:pPr>
          </w:p>
          <w:p w14:paraId="1AA51B72" w14:textId="77777777" w:rsidR="00DD45A4" w:rsidRPr="001A6143" w:rsidRDefault="00DD45A4" w:rsidP="005E1105">
            <w:pPr>
              <w:rPr>
                <w:rFonts w:ascii="Arial" w:hAnsi="Arial" w:cs="Arial"/>
                <w:sz w:val="20"/>
                <w:szCs w:val="20"/>
              </w:rPr>
            </w:pPr>
          </w:p>
          <w:p w14:paraId="4B1A92CB" w14:textId="77777777" w:rsidR="00DD45A4" w:rsidRPr="001A6143" w:rsidRDefault="00DD45A4" w:rsidP="005E1105">
            <w:pPr>
              <w:rPr>
                <w:rFonts w:ascii="Arial" w:hAnsi="Arial" w:cs="Arial"/>
                <w:sz w:val="20"/>
                <w:szCs w:val="20"/>
              </w:rPr>
            </w:pPr>
          </w:p>
        </w:tc>
        <w:tc>
          <w:tcPr>
            <w:tcW w:w="1943" w:type="dxa"/>
          </w:tcPr>
          <w:p w14:paraId="557E604B" w14:textId="77777777" w:rsidR="00DD45A4" w:rsidRPr="001A6143" w:rsidRDefault="00DD45A4" w:rsidP="005E1105">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6B2E206E"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w:t>
      </w:r>
      <w:r w:rsidR="0076061A">
        <w:rPr>
          <w:rFonts w:ascii="Arial" w:hAnsi="Arial" w:cs="Arial"/>
        </w:rPr>
        <w:t xml:space="preserve"> and</w:t>
      </w:r>
      <w:r w:rsidR="00823BFB">
        <w:rPr>
          <w:rFonts w:ascii="Arial" w:hAnsi="Arial" w:cs="Arial"/>
        </w:rPr>
        <w:t xml:space="preserve"> please make sure you include months and years as indicated</w:t>
      </w:r>
      <w:r w:rsidR="00D14201" w:rsidRPr="0002567F">
        <w:rPr>
          <w:rFonts w:ascii="Arial" w:hAnsi="Arial" w:cs="Arial"/>
        </w:rPr>
        <w:t xml:space="preserve">.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w:t>
            </w:r>
            <w:proofErr w:type="spellStart"/>
            <w:r w:rsidR="00DA058A" w:rsidRPr="00DA058A">
              <w:rPr>
                <w:rFonts w:ascii="Arial" w:hAnsi="Arial" w:cs="Arial"/>
              </w:rPr>
              <w:t>yyyy</w:t>
            </w:r>
            <w:proofErr w:type="spellEnd"/>
            <w:r w:rsidR="00DA058A" w:rsidRPr="00DA058A">
              <w:rPr>
                <w:rFonts w:ascii="Arial" w:hAnsi="Arial" w:cs="Arial"/>
              </w:rPr>
              <w:t>)</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w:t>
            </w:r>
            <w:proofErr w:type="gramStart"/>
            <w:r w:rsidRPr="00DA058A">
              <w:rPr>
                <w:rFonts w:ascii="Arial" w:hAnsi="Arial" w:cs="Arial"/>
              </w:rPr>
              <w:t>brief summary</w:t>
            </w:r>
            <w:proofErr w:type="gramEnd"/>
            <w:r w:rsidRPr="00DA058A">
              <w:rPr>
                <w:rFonts w:ascii="Arial" w:hAnsi="Arial" w:cs="Arial"/>
              </w:rPr>
              <w:t xml:space="preserve">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F834DE7">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F834DE7">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w:t>
            </w:r>
            <w:proofErr w:type="spellStart"/>
            <w:r w:rsidR="004F434B">
              <w:rPr>
                <w:rFonts w:ascii="Arial" w:hAnsi="Arial" w:cs="Arial"/>
                <w:bCs/>
              </w:rPr>
              <w:t>yyyy</w:t>
            </w:r>
            <w:proofErr w:type="spellEnd"/>
            <w:r w:rsidR="004F434B">
              <w:rPr>
                <w:rFonts w:ascii="Arial" w:hAnsi="Arial" w:cs="Arial"/>
                <w:bCs/>
              </w:rPr>
              <w:t>)</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310E5768" w:rsidR="00151ACE" w:rsidRPr="004F434B" w:rsidRDefault="00151ACE" w:rsidP="00821659">
            <w:pPr>
              <w:jc w:val="center"/>
              <w:rPr>
                <w:rFonts w:ascii="Arial" w:hAnsi="Arial" w:cs="Arial"/>
                <w:bCs/>
              </w:rPr>
            </w:pPr>
            <w:r w:rsidRPr="004F434B">
              <w:rPr>
                <w:rFonts w:ascii="Arial" w:hAnsi="Arial" w:cs="Arial"/>
                <w:bCs/>
              </w:rPr>
              <w:t>Reasons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F834DE7">
        <w:trPr>
          <w:tblHeader/>
        </w:trPr>
        <w:tc>
          <w:tcPr>
            <w:tcW w:w="846" w:type="dxa"/>
          </w:tcPr>
          <w:p w14:paraId="4510369E" w14:textId="5E4B6F4C" w:rsidR="00151ACE" w:rsidRPr="004F434B" w:rsidRDefault="2E755845" w:rsidP="0F834DE7">
            <w:pPr>
              <w:jc w:val="center"/>
              <w:rPr>
                <w:rFonts w:ascii="Arial" w:hAnsi="Arial" w:cs="Arial"/>
              </w:rPr>
            </w:pPr>
            <w:r w:rsidRPr="0F834DE7">
              <w:rPr>
                <w:rFonts w:ascii="Arial" w:hAnsi="Arial" w:cs="Arial"/>
              </w:rPr>
              <w:t>From</w:t>
            </w:r>
          </w:p>
        </w:tc>
        <w:tc>
          <w:tcPr>
            <w:tcW w:w="871" w:type="dxa"/>
          </w:tcPr>
          <w:p w14:paraId="1A0C1308" w14:textId="0F68FFCF" w:rsidR="00151ACE" w:rsidRPr="004F434B" w:rsidRDefault="2E755845" w:rsidP="0F834DE7">
            <w:pPr>
              <w:jc w:val="center"/>
            </w:pPr>
            <w:r w:rsidRPr="0F834DE7">
              <w:rPr>
                <w:rFonts w:ascii="Arial" w:hAnsi="Arial" w:cs="Arial"/>
              </w:rPr>
              <w:t>To</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F834DE7">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F834DE7">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F834DE7">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F834DE7">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F834DE7">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2D63D346"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pupils/students,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proofErr w:type="spellStart"/>
            <w:r w:rsidR="00A800CF" w:rsidRPr="004F3417">
              <w:rPr>
                <w:rFonts w:ascii="Arial" w:hAnsi="Arial" w:cs="Arial"/>
              </w:rPr>
              <w:t>yy</w:t>
            </w:r>
            <w:r w:rsidRPr="004F3417">
              <w:rPr>
                <w:rFonts w:ascii="Arial" w:hAnsi="Arial" w:cs="Arial"/>
              </w:rPr>
              <w:t>yy</w:t>
            </w:r>
            <w:proofErr w:type="spellEnd"/>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w:t>
            </w:r>
            <w:proofErr w:type="spellStart"/>
            <w:r w:rsidR="000108D2" w:rsidRPr="004F3417">
              <w:rPr>
                <w:rFonts w:ascii="Arial" w:hAnsi="Arial" w:cs="Arial"/>
              </w:rPr>
              <w:t>yyyy</w:t>
            </w:r>
            <w:proofErr w:type="spellEnd"/>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7AC5C9AA"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r w:rsidR="00D66482">
              <w:rPr>
                <w:rFonts w:ascii="Arial" w:hAnsi="Arial" w:cs="Arial"/>
              </w:rPr>
              <w:t xml:space="preserve"> Please do not repeat here information that is included in your application cover letter.</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lastRenderedPageBreak/>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34150801" w:rsidR="00A87C4E" w:rsidRPr="004F3417" w:rsidRDefault="007E5269" w:rsidP="00B233A0">
            <w:pPr>
              <w:rPr>
                <w:rFonts w:ascii="Arial" w:hAnsi="Arial" w:cs="Arial"/>
              </w:rPr>
            </w:pPr>
            <w:r w:rsidRPr="004F3417">
              <w:rPr>
                <w:rFonts w:ascii="Arial" w:hAnsi="Arial" w:cs="Arial"/>
                <w:sz w:val="16"/>
                <w:szCs w:val="16"/>
              </w:rPr>
              <w:t xml:space="preserve">IMPORTANT: please note that if this referee is not currently </w:t>
            </w:r>
            <w:r w:rsidR="00C27D45">
              <w:rPr>
                <w:rFonts w:ascii="Arial" w:hAnsi="Arial" w:cs="Arial"/>
                <w:sz w:val="16"/>
                <w:szCs w:val="16"/>
              </w:rPr>
              <w:t>working for</w:t>
            </w:r>
            <w:r w:rsidRPr="004F3417">
              <w:rPr>
                <w:rFonts w:ascii="Arial" w:hAnsi="Arial" w:cs="Arial"/>
                <w:sz w:val="16"/>
                <w:szCs w:val="16"/>
              </w:rPr>
              <w:t xml:space="preserve">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E1105">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E1105">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E1105">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E1105">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E1105">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240146E0" w:rsidR="002D2EE3" w:rsidRPr="004F3417" w:rsidRDefault="002D2EE3" w:rsidP="00DC5DE2">
            <w:pPr>
              <w:rPr>
                <w:rFonts w:ascii="Arial" w:hAnsi="Arial" w:cs="Arial"/>
                <w:sz w:val="16"/>
                <w:szCs w:val="16"/>
              </w:rPr>
            </w:pPr>
            <w:r w:rsidRPr="004F3417">
              <w:rPr>
                <w:rFonts w:ascii="Arial" w:hAnsi="Arial" w:cs="Arial"/>
              </w:rPr>
              <w:lastRenderedPageBreak/>
              <w:t xml:space="preserve">Is this person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C956296"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w:t>
            </w:r>
            <w:r w:rsidR="008C02EB">
              <w:rPr>
                <w:rFonts w:ascii="Arial" w:hAnsi="Arial" w:cs="Arial"/>
                <w:sz w:val="16"/>
                <w:szCs w:val="16"/>
              </w:rPr>
              <w:t xml:space="preserve">working for </w:t>
            </w:r>
            <w:r w:rsidRPr="004F3417">
              <w:rPr>
                <w:rFonts w:ascii="Arial" w:hAnsi="Arial" w:cs="Arial"/>
                <w:sz w:val="16"/>
                <w:szCs w:val="16"/>
              </w:rPr>
              <w:t xml:space="preserve">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w:t>
            </w:r>
            <w:r w:rsidR="00AA4399">
              <w:rPr>
                <w:rFonts w:ascii="Arial" w:hAnsi="Arial" w:cs="Arial"/>
                <w:sz w:val="16"/>
                <w:szCs w:val="16"/>
              </w:rPr>
              <w:t>this</w:t>
            </w:r>
            <w:r w:rsidRPr="004F3417">
              <w:rPr>
                <w:rFonts w:ascii="Arial" w:hAnsi="Arial" w:cs="Arial"/>
                <w:sz w:val="16"/>
                <w:szCs w:val="16"/>
              </w:rPr>
              <w:t xml:space="preserve"> employer.</w:t>
            </w:r>
          </w:p>
        </w:tc>
        <w:tc>
          <w:tcPr>
            <w:tcW w:w="4536" w:type="dxa"/>
          </w:tcPr>
          <w:p w14:paraId="196B1FAA" w14:textId="4212CBF3"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73CB9ACE" w14:textId="1AC21FB0" w:rsidR="002D2EE3" w:rsidRPr="004E04B8" w:rsidRDefault="002D2EE3" w:rsidP="005E1105">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E1105">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E1105">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1EB129F0" w14:textId="77777777" w:rsidR="002D2EE3" w:rsidRPr="004E04B8" w:rsidRDefault="002D2EE3" w:rsidP="005E1105">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23219CF8"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w:t>
      </w:r>
      <w:r w:rsidR="00B62914">
        <w:rPr>
          <w:rFonts w:ascii="Arial" w:hAnsi="Arial" w:cs="Arial"/>
          <w:b/>
          <w:bCs/>
        </w:rPr>
        <w:t>consider</w:t>
      </w:r>
      <w:r w:rsidR="007334CA" w:rsidRPr="005B2546">
        <w:rPr>
          <w:rFonts w:ascii="Arial" w:hAnsi="Arial" w:cs="Arial"/>
          <w:b/>
          <w:bCs/>
        </w:rPr>
        <w:t xml:space="preserve">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E1105">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E1105">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E1105">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E1105">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E1105">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60788EA9"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00724CE9">
              <w:rPr>
                <w:rFonts w:ascii="Arial" w:hAnsi="Arial" w:cs="Arial"/>
                <w:sz w:val="16"/>
                <w:szCs w:val="16"/>
              </w:rPr>
              <w:t>If applicable</w:t>
            </w:r>
            <w:r w:rsidRPr="004F3417">
              <w:rPr>
                <w:rFonts w:ascii="Arial" w:hAnsi="Arial" w:cs="Arial"/>
                <w:sz w:val="16"/>
                <w:szCs w:val="16"/>
              </w:rPr>
              <w:t xml:space="preserv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E1105">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B80CA0F" w14:textId="2223EA55" w:rsidR="00183BEA" w:rsidRPr="007E0C88" w:rsidRDefault="00183BEA" w:rsidP="005E1105">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E1105">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lastRenderedPageBreak/>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E1105">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21778D6D" w14:textId="77777777" w:rsidR="00183BEA" w:rsidRPr="007E0C88" w:rsidRDefault="00183BEA" w:rsidP="005E1105">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205BCCAC" w:rsidR="001C1CE6" w:rsidRPr="00AF2422" w:rsidRDefault="00C413F8" w:rsidP="001C1CE6">
      <w:pPr>
        <w:jc w:val="both"/>
        <w:rPr>
          <w:rFonts w:ascii="Arial" w:hAnsi="Arial" w:cs="Arial"/>
        </w:rPr>
      </w:pPr>
      <w:r>
        <w:rPr>
          <w:rFonts w:ascii="Arial" w:hAnsi="Arial" w:cs="Arial"/>
        </w:rPr>
        <w:t xml:space="preserve">Gardener </w:t>
      </w:r>
      <w:r w:rsidR="00E21F86" w:rsidRPr="00AF2422">
        <w:rPr>
          <w:rFonts w:ascii="Arial" w:hAnsi="Arial" w:cs="Arial"/>
        </w:rPr>
        <w:t>School</w:t>
      </w:r>
      <w:r>
        <w:rPr>
          <w:rFonts w:ascii="Arial" w:hAnsi="Arial" w:cs="Arial"/>
        </w:rPr>
        <w:t>s Group</w:t>
      </w:r>
      <w:r w:rsidR="001C1CE6" w:rsidRPr="00AF2422">
        <w:rPr>
          <w:rFonts w:ascii="Arial" w:hAnsi="Arial" w:cs="Arial"/>
        </w:rPr>
        <w:t xml:space="preserve"> 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 xml:space="preserve">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w:t>
      </w:r>
      <w:proofErr w:type="gramStart"/>
      <w:r w:rsidR="001C1CE6" w:rsidRPr="00AF2422">
        <w:rPr>
          <w:rFonts w:ascii="Arial" w:hAnsi="Arial" w:cs="Arial"/>
        </w:rPr>
        <w:t>on the basis of</w:t>
      </w:r>
      <w:proofErr w:type="gramEnd"/>
      <w:r w:rsidR="001C1CE6" w:rsidRPr="00AF2422">
        <w:rPr>
          <w:rFonts w:ascii="Arial" w:hAnsi="Arial" w:cs="Arial"/>
        </w:rPr>
        <w:t xml:space="preserve"> their individual and relevant merits and abilities.  All employees are given equal opportunities and, where appropriate, special training to progress within the </w:t>
      </w:r>
      <w:proofErr w:type="gramStart"/>
      <w:r w:rsidR="001C1CE6" w:rsidRPr="00AF2422">
        <w:rPr>
          <w:rFonts w:ascii="Arial" w:hAnsi="Arial" w:cs="Arial"/>
        </w:rPr>
        <w:t>School</w:t>
      </w:r>
      <w:proofErr w:type="gramEnd"/>
      <w:r w:rsidR="001C1CE6" w:rsidRPr="00AF2422">
        <w:rPr>
          <w:rFonts w:ascii="Arial" w:hAnsi="Arial" w:cs="Arial"/>
        </w:rPr>
        <w:t>.</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 xml:space="preserve">You must have the right to work in the UK for this position and the </w:t>
      </w:r>
      <w:proofErr w:type="gramStart"/>
      <w:r w:rsidRPr="00AF2422">
        <w:rPr>
          <w:rFonts w:ascii="Arial" w:eastAsia="Times New Roman" w:hAnsi="Arial" w:cs="Arial"/>
        </w:rPr>
        <w:t>School</w:t>
      </w:r>
      <w:proofErr w:type="gramEnd"/>
      <w:r w:rsidRPr="00AF2422">
        <w:rPr>
          <w:rFonts w:ascii="Arial" w:eastAsia="Times New Roman" w:hAnsi="Arial" w:cs="Arial"/>
        </w:rPr>
        <w:t xml:space="preserve"> will carry out right to work checks as a pre-condition of employment.</w:t>
      </w:r>
    </w:p>
    <w:p w14:paraId="21EE0EC4" w14:textId="77777777" w:rsidR="00033B85" w:rsidRDefault="00033B85" w:rsidP="00033B85">
      <w:pPr>
        <w:jc w:val="both"/>
        <w:rPr>
          <w:rFonts w:ascii="Arial" w:eastAsia="Times New Roman" w:hAnsi="Arial" w:cs="Arial"/>
          <w:sz w:val="20"/>
          <w:szCs w:val="20"/>
        </w:rPr>
      </w:pPr>
      <w:r w:rsidRPr="00745B12">
        <w:rPr>
          <w:rFonts w:ascii="Arial" w:eastAsia="Times New Roman" w:hAnsi="Arial" w:cs="Arial"/>
          <w:b/>
          <w:bCs/>
        </w:rPr>
        <w:t>Please indicate your right to work status</w:t>
      </w:r>
      <w:r>
        <w:rPr>
          <w:rFonts w:ascii="Arial" w:eastAsia="Times New Roman" w:hAnsi="Arial" w:cs="Arial"/>
          <w:b/>
          <w:bCs/>
        </w:rPr>
        <w:t xml:space="preserve"> by writing ‘Yes’ in the appropriate box</w:t>
      </w:r>
    </w:p>
    <w:tbl>
      <w:tblPr>
        <w:tblStyle w:val="TableGrid"/>
        <w:tblW w:w="0" w:type="auto"/>
        <w:tblLook w:val="04A0" w:firstRow="1" w:lastRow="0" w:firstColumn="1" w:lastColumn="0" w:noHBand="0" w:noVBand="1"/>
      </w:tblPr>
      <w:tblGrid>
        <w:gridCol w:w="8075"/>
        <w:gridCol w:w="1559"/>
      </w:tblGrid>
      <w:tr w:rsidR="00033B85" w14:paraId="598A3822" w14:textId="77777777" w:rsidTr="005E1105">
        <w:tc>
          <w:tcPr>
            <w:tcW w:w="8075" w:type="dxa"/>
          </w:tcPr>
          <w:p w14:paraId="44B92C5A"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British Citizenship</w:t>
            </w:r>
          </w:p>
        </w:tc>
        <w:tc>
          <w:tcPr>
            <w:tcW w:w="1559" w:type="dxa"/>
          </w:tcPr>
          <w:p w14:paraId="0EE7468D" w14:textId="77777777" w:rsidR="00033B85" w:rsidRDefault="00033B85" w:rsidP="005E1105">
            <w:pPr>
              <w:jc w:val="both"/>
              <w:rPr>
                <w:rFonts w:ascii="Arial" w:eastAsia="Times New Roman" w:hAnsi="Arial" w:cs="Arial"/>
                <w:sz w:val="20"/>
                <w:szCs w:val="20"/>
              </w:rPr>
            </w:pPr>
          </w:p>
        </w:tc>
      </w:tr>
      <w:tr w:rsidR="00033B85" w14:paraId="267D3482" w14:textId="77777777" w:rsidTr="005E1105">
        <w:tc>
          <w:tcPr>
            <w:tcW w:w="8075" w:type="dxa"/>
          </w:tcPr>
          <w:p w14:paraId="269850F0"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Irish Citizenship</w:t>
            </w:r>
          </w:p>
        </w:tc>
        <w:tc>
          <w:tcPr>
            <w:tcW w:w="1559" w:type="dxa"/>
          </w:tcPr>
          <w:p w14:paraId="3C65BFD5" w14:textId="77777777" w:rsidR="00033B85" w:rsidRDefault="00033B85" w:rsidP="005E1105">
            <w:pPr>
              <w:jc w:val="both"/>
              <w:rPr>
                <w:rFonts w:ascii="Arial" w:eastAsia="Times New Roman" w:hAnsi="Arial" w:cs="Arial"/>
                <w:sz w:val="20"/>
                <w:szCs w:val="20"/>
              </w:rPr>
            </w:pPr>
          </w:p>
        </w:tc>
      </w:tr>
      <w:tr w:rsidR="00033B85" w14:paraId="411625F3" w14:textId="77777777" w:rsidTr="005E1105">
        <w:tc>
          <w:tcPr>
            <w:tcW w:w="8075" w:type="dxa"/>
          </w:tcPr>
          <w:p w14:paraId="2C5428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EU Settled/Pre-Settled Status</w:t>
            </w:r>
          </w:p>
        </w:tc>
        <w:tc>
          <w:tcPr>
            <w:tcW w:w="1559" w:type="dxa"/>
          </w:tcPr>
          <w:p w14:paraId="33AE4EEA" w14:textId="77777777" w:rsidR="00033B85" w:rsidRDefault="00033B85" w:rsidP="005E1105">
            <w:pPr>
              <w:jc w:val="both"/>
              <w:rPr>
                <w:rFonts w:ascii="Arial" w:eastAsia="Times New Roman" w:hAnsi="Arial" w:cs="Arial"/>
                <w:sz w:val="20"/>
                <w:szCs w:val="20"/>
              </w:rPr>
            </w:pPr>
          </w:p>
        </w:tc>
      </w:tr>
      <w:tr w:rsidR="00033B85" w14:paraId="7D1C8F0B" w14:textId="77777777" w:rsidTr="005E1105">
        <w:tc>
          <w:tcPr>
            <w:tcW w:w="8075" w:type="dxa"/>
          </w:tcPr>
          <w:p w14:paraId="09BAA4E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Indefinite Leave to Remain</w:t>
            </w:r>
          </w:p>
        </w:tc>
        <w:tc>
          <w:tcPr>
            <w:tcW w:w="1559" w:type="dxa"/>
          </w:tcPr>
          <w:p w14:paraId="58562D81" w14:textId="77777777" w:rsidR="00033B85" w:rsidRDefault="00033B85" w:rsidP="005E1105">
            <w:pPr>
              <w:jc w:val="both"/>
              <w:rPr>
                <w:rFonts w:ascii="Arial" w:eastAsia="Times New Roman" w:hAnsi="Arial" w:cs="Arial"/>
                <w:sz w:val="20"/>
                <w:szCs w:val="20"/>
              </w:rPr>
            </w:pPr>
          </w:p>
        </w:tc>
      </w:tr>
      <w:tr w:rsidR="003B22A8" w14:paraId="1E5335FD" w14:textId="77777777" w:rsidTr="005176EB">
        <w:tc>
          <w:tcPr>
            <w:tcW w:w="8075" w:type="dxa"/>
            <w:tcBorders>
              <w:bottom w:val="dashSmallGap" w:sz="4" w:space="0" w:color="auto"/>
            </w:tcBorders>
          </w:tcPr>
          <w:p w14:paraId="4BA88963" w14:textId="61B9C712" w:rsidR="003B22A8" w:rsidRDefault="003B22A8" w:rsidP="005E1105">
            <w:pPr>
              <w:jc w:val="both"/>
              <w:rPr>
                <w:rFonts w:ascii="Arial" w:eastAsia="Times New Roman" w:hAnsi="Arial" w:cs="Arial"/>
                <w:sz w:val="20"/>
                <w:szCs w:val="20"/>
              </w:rPr>
            </w:pPr>
            <w:r>
              <w:rPr>
                <w:rFonts w:ascii="Arial" w:eastAsia="Times New Roman" w:hAnsi="Arial" w:cs="Arial"/>
                <w:sz w:val="20"/>
                <w:szCs w:val="20"/>
              </w:rPr>
              <w:t xml:space="preserve">I have the right to work in the UK as I have another reason </w:t>
            </w:r>
            <w:r w:rsidR="004F2B66">
              <w:rPr>
                <w:rFonts w:ascii="Arial" w:eastAsia="Times New Roman" w:hAnsi="Arial" w:cs="Arial"/>
                <w:sz w:val="20"/>
                <w:szCs w:val="20"/>
              </w:rPr>
              <w:t>(</w:t>
            </w:r>
            <w:r>
              <w:rPr>
                <w:rFonts w:ascii="Arial" w:eastAsia="Times New Roman" w:hAnsi="Arial" w:cs="Arial"/>
                <w:sz w:val="20"/>
                <w:szCs w:val="20"/>
              </w:rPr>
              <w:t>please provide further details below</w:t>
            </w:r>
            <w:r w:rsidR="004F2B66">
              <w:rPr>
                <w:rFonts w:ascii="Arial" w:eastAsia="Times New Roman" w:hAnsi="Arial" w:cs="Arial"/>
                <w:sz w:val="20"/>
                <w:szCs w:val="20"/>
              </w:rPr>
              <w:t>)</w:t>
            </w:r>
          </w:p>
        </w:tc>
        <w:tc>
          <w:tcPr>
            <w:tcW w:w="1559" w:type="dxa"/>
            <w:vMerge w:val="restart"/>
          </w:tcPr>
          <w:p w14:paraId="1BAB867D" w14:textId="77777777" w:rsidR="003B22A8" w:rsidRDefault="003B22A8" w:rsidP="005E1105">
            <w:pPr>
              <w:jc w:val="both"/>
              <w:rPr>
                <w:rFonts w:ascii="Arial" w:eastAsia="Times New Roman" w:hAnsi="Arial" w:cs="Arial"/>
                <w:sz w:val="20"/>
                <w:szCs w:val="20"/>
              </w:rPr>
            </w:pPr>
          </w:p>
        </w:tc>
      </w:tr>
      <w:tr w:rsidR="003B22A8" w14:paraId="34030DD4" w14:textId="77777777" w:rsidTr="005176EB">
        <w:tc>
          <w:tcPr>
            <w:tcW w:w="8075" w:type="dxa"/>
            <w:tcBorders>
              <w:top w:val="dashSmallGap" w:sz="4" w:space="0" w:color="auto"/>
            </w:tcBorders>
          </w:tcPr>
          <w:p w14:paraId="07AB4853" w14:textId="77777777" w:rsidR="003B22A8" w:rsidRDefault="004F2B66" w:rsidP="0071115A">
            <w:pPr>
              <w:jc w:val="both"/>
              <w:rPr>
                <w:rFonts w:ascii="Arial" w:eastAsia="Times New Roman" w:hAnsi="Arial" w:cs="Arial"/>
                <w:i/>
                <w:iCs/>
                <w:color w:val="F18700" w:themeColor="accent1"/>
                <w:sz w:val="20"/>
                <w:szCs w:val="20"/>
              </w:rPr>
            </w:pPr>
            <w:r>
              <w:rPr>
                <w:rFonts w:ascii="Arial" w:eastAsia="Times New Roman" w:hAnsi="Arial" w:cs="Arial"/>
                <w:i/>
                <w:iCs/>
                <w:color w:val="F18700" w:themeColor="accent1"/>
                <w:sz w:val="20"/>
                <w:szCs w:val="20"/>
              </w:rPr>
              <w:t>Further details:</w:t>
            </w:r>
          </w:p>
          <w:p w14:paraId="7B32FF36" w14:textId="43FCA5F7" w:rsidR="0071115A" w:rsidRPr="004F2B66" w:rsidRDefault="0071115A" w:rsidP="0071115A">
            <w:pPr>
              <w:ind w:left="311"/>
              <w:jc w:val="both"/>
              <w:rPr>
                <w:rFonts w:ascii="Arial" w:eastAsia="Times New Roman" w:hAnsi="Arial" w:cs="Arial"/>
                <w:i/>
                <w:iCs/>
                <w:color w:val="F18700" w:themeColor="accent1"/>
                <w:sz w:val="20"/>
                <w:szCs w:val="20"/>
              </w:rPr>
            </w:pPr>
          </w:p>
        </w:tc>
        <w:tc>
          <w:tcPr>
            <w:tcW w:w="1559" w:type="dxa"/>
            <w:vMerge/>
          </w:tcPr>
          <w:p w14:paraId="6E75B08D" w14:textId="77777777" w:rsidR="003B22A8" w:rsidRDefault="003B22A8" w:rsidP="005E1105">
            <w:pPr>
              <w:jc w:val="both"/>
              <w:rPr>
                <w:rFonts w:ascii="Arial" w:eastAsia="Times New Roman" w:hAnsi="Arial" w:cs="Arial"/>
                <w:sz w:val="20"/>
                <w:szCs w:val="20"/>
              </w:rPr>
            </w:pPr>
          </w:p>
        </w:tc>
      </w:tr>
      <w:tr w:rsidR="00033B85" w14:paraId="205417F6" w14:textId="77777777" w:rsidTr="005E1105">
        <w:trPr>
          <w:trHeight w:val="326"/>
        </w:trPr>
        <w:tc>
          <w:tcPr>
            <w:tcW w:w="8075" w:type="dxa"/>
          </w:tcPr>
          <w:p w14:paraId="794AF6CF" w14:textId="77777777" w:rsidR="00033B85" w:rsidRDefault="00033B85" w:rsidP="005E1105">
            <w:pPr>
              <w:jc w:val="both"/>
              <w:rPr>
                <w:rFonts w:ascii="Arial" w:eastAsia="Times New Roman" w:hAnsi="Arial" w:cs="Arial"/>
                <w:sz w:val="20"/>
                <w:szCs w:val="20"/>
              </w:rPr>
            </w:pPr>
            <w:r>
              <w:rPr>
                <w:rFonts w:ascii="Arial" w:eastAsia="Times New Roman" w:hAnsi="Arial" w:cs="Arial"/>
                <w:sz w:val="20"/>
                <w:szCs w:val="20"/>
              </w:rPr>
              <w:t>I do not have the right to work in the UK without obtaining a visa</w:t>
            </w:r>
          </w:p>
        </w:tc>
        <w:tc>
          <w:tcPr>
            <w:tcW w:w="1559" w:type="dxa"/>
          </w:tcPr>
          <w:p w14:paraId="4BEB637A" w14:textId="77777777" w:rsidR="00033B85" w:rsidRDefault="00033B85" w:rsidP="005E1105">
            <w:pPr>
              <w:jc w:val="both"/>
              <w:rPr>
                <w:rFonts w:ascii="Arial" w:eastAsia="Times New Roman" w:hAnsi="Arial" w:cs="Arial"/>
                <w:sz w:val="20"/>
                <w:szCs w:val="20"/>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5E1105">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5E1105">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5E1105">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760EFD01" w14:textId="77777777" w:rsidR="00FA01D7" w:rsidRDefault="00FA01D7">
      <w:pPr>
        <w:spacing w:line="259" w:lineRule="auto"/>
        <w:rPr>
          <w:rFonts w:ascii="Arial" w:hAnsi="Arial" w:cs="Arial"/>
          <w:b/>
          <w:color w:val="F18700" w:themeColor="accent1"/>
        </w:rPr>
      </w:pPr>
      <w:r>
        <w:rPr>
          <w:rFonts w:ascii="Arial" w:hAnsi="Arial" w:cs="Arial"/>
          <w:b/>
          <w:color w:val="F18700" w:themeColor="accent1"/>
        </w:rPr>
        <w:br w:type="page"/>
      </w: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lastRenderedPageBreak/>
        <w:t>Safer recruitment and the requirement for enhanced Disclosure and Barring checks</w:t>
      </w:r>
    </w:p>
    <w:p w14:paraId="6ED90272" w14:textId="7C66F20E"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w:t>
      </w:r>
      <w:r w:rsidR="00075DFD" w:rsidRPr="00075DFD">
        <w:rPr>
          <w:rFonts w:ascii="Arial" w:hAnsi="Arial" w:cs="Arial"/>
        </w:rPr>
        <w:t xml:space="preserve">Please note that if the post includes accommodation on the same premises as boarders, all members of the household aged 16 or over will be subject to checks. </w:t>
      </w:r>
      <w:r w:rsidRPr="00660A8A">
        <w:rPr>
          <w:rFonts w:ascii="Arial" w:hAnsi="Arial" w:cs="Arial"/>
        </w:rPr>
        <w:t xml:space="preserve">Further information about the </w:t>
      </w:r>
      <w:proofErr w:type="gramStart"/>
      <w:r w:rsidRPr="00660A8A">
        <w:rPr>
          <w:rFonts w:ascii="Arial" w:hAnsi="Arial" w:cs="Arial"/>
        </w:rPr>
        <w:t>School’s</w:t>
      </w:r>
      <w:proofErr w:type="gramEnd"/>
      <w:r w:rsidRPr="00660A8A">
        <w:rPr>
          <w:rFonts w:ascii="Arial" w:hAnsi="Arial" w:cs="Arial"/>
        </w:rPr>
        <w:t xml:space="preserve"> child protection policy and practices and policy on employment of ex-offenders can be found on the </w:t>
      </w:r>
      <w:proofErr w:type="gramStart"/>
      <w:r w:rsidRPr="00660A8A">
        <w:rPr>
          <w:rFonts w:ascii="Arial" w:hAnsi="Arial" w:cs="Arial"/>
        </w:rPr>
        <w:t>School’s</w:t>
      </w:r>
      <w:proofErr w:type="gramEnd"/>
      <w:r w:rsidRPr="00660A8A">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615AA07B"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4F3417" w:rsidRDefault="00660A8A" w:rsidP="009763BE">
            <w:pPr>
              <w:rPr>
                <w:rFonts w:ascii="Arial" w:hAnsi="Arial" w:cs="Arial"/>
                <w:highlight w:val="green"/>
              </w:rPr>
            </w:pPr>
            <w:r w:rsidRPr="004F3417">
              <w:rPr>
                <w:rFonts w:ascii="Arial" w:hAnsi="Arial" w:cs="Arial"/>
              </w:rPr>
              <w:t>National Insurance Number:</w:t>
            </w:r>
          </w:p>
        </w:tc>
        <w:tc>
          <w:tcPr>
            <w:tcW w:w="2977" w:type="dxa"/>
            <w:vAlign w:val="center"/>
          </w:tcPr>
          <w:p w14:paraId="057F8B0E" w14:textId="460E25F5" w:rsidR="00660A8A" w:rsidRPr="00D541C0" w:rsidRDefault="00660A8A" w:rsidP="009763BE">
            <w:pPr>
              <w:rPr>
                <w:rFonts w:ascii="Arial" w:hAnsi="Arial" w:cs="Arial"/>
                <w:sz w:val="20"/>
                <w:szCs w:val="20"/>
                <w:highlight w:val="green"/>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5E1105">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5E1105">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5E1105">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w:t>
            </w:r>
            <w:proofErr w:type="spellStart"/>
            <w:r w:rsidR="004101BE" w:rsidRPr="004A0542">
              <w:rPr>
                <w:rFonts w:ascii="Arial" w:hAnsi="Arial" w:cs="Arial"/>
                <w:i/>
                <w:iCs/>
                <w:color w:val="F18700" w:themeColor="accent1"/>
                <w:sz w:val="20"/>
                <w:szCs w:val="20"/>
              </w:rPr>
              <w:t>ies</w:t>
            </w:r>
            <w:proofErr w:type="spellEnd"/>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5E1105">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5E1105">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5E1105">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lastRenderedPageBreak/>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3680DD9B" w14:textId="77777777" w:rsidR="004A0542" w:rsidRDefault="004A0542">
      <w:pPr>
        <w:spacing w:line="259" w:lineRule="auto"/>
        <w:rPr>
          <w:rFonts w:ascii="Arial" w:hAnsi="Arial" w:cs="Arial"/>
          <w:b/>
        </w:rPr>
      </w:pPr>
      <w:r>
        <w:rPr>
          <w:rFonts w:ascii="Arial" w:hAnsi="Arial" w:cs="Arial"/>
          <w:b/>
        </w:rPr>
        <w:br w:type="page"/>
      </w: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lastRenderedPageBreak/>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w:t>
      </w:r>
      <w:proofErr w:type="gramStart"/>
      <w:r w:rsidR="006064A5" w:rsidRPr="004A0542">
        <w:rPr>
          <w:rFonts w:ascii="Arial" w:hAnsi="Arial" w:cs="Arial"/>
        </w:rPr>
        <w:t>School</w:t>
      </w:r>
      <w:proofErr w:type="gramEnd"/>
      <w:r w:rsidR="006064A5" w:rsidRPr="004A0542">
        <w:rPr>
          <w:rFonts w:ascii="Arial" w:hAnsi="Arial" w:cs="Arial"/>
        </w:rPr>
        <w:t xml:space="preserve">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in order to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4C0AC77D"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 xml:space="preserve">The </w:t>
      </w:r>
      <w:proofErr w:type="gramStart"/>
      <w:r w:rsidRPr="004A0542">
        <w:rPr>
          <w:rFonts w:ascii="Arial" w:hAnsi="Arial" w:cs="Arial"/>
        </w:rPr>
        <w:t>School</w:t>
      </w:r>
      <w:proofErr w:type="gramEnd"/>
      <w:r w:rsidRPr="004A0542">
        <w:rPr>
          <w:rFonts w:ascii="Arial" w:hAnsi="Arial" w:cs="Arial"/>
        </w:rPr>
        <w:t xml:space="preserve"> will also check that I am not subject to a Secretary of State Section 128 direction which prohibits or restricts a person from taking part in the management of a school.</w:t>
      </w:r>
      <w:r w:rsidR="00A12E5C">
        <w:rPr>
          <w:rFonts w:ascii="Arial" w:hAnsi="Arial" w:cs="Arial"/>
        </w:rPr>
        <w:t xml:space="preserve"> </w:t>
      </w:r>
      <w:r w:rsidR="00FF5D3D">
        <w:rPr>
          <w:rFonts w:ascii="Arial" w:hAnsi="Arial" w:cs="Arial"/>
        </w:rPr>
        <w:t>I also understand that if the position includes accommodation on the same premises as boarders, all members of my household aged 16 or over will be subject to checks.</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w:t>
      </w:r>
      <w:proofErr w:type="gramStart"/>
      <w:r w:rsidRPr="004A0542">
        <w:rPr>
          <w:rFonts w:ascii="Arial" w:hAnsi="Arial" w:cs="Arial"/>
        </w:rPr>
        <w:t>School</w:t>
      </w:r>
      <w:proofErr w:type="gramEnd"/>
      <w:r w:rsidRPr="004A0542">
        <w:rPr>
          <w:rFonts w:ascii="Arial" w:hAnsi="Arial" w:cs="Arial"/>
        </w:rPr>
        <w:t xml:space="preserve">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 xml:space="preserve">will be asked about disciplinary offences relating to children, including </w:t>
      </w:r>
      <w:proofErr w:type="spellStart"/>
      <w:r w:rsidRPr="004A0542">
        <w:rPr>
          <w:rFonts w:ascii="Arial" w:hAnsi="Arial" w:cs="Arial"/>
        </w:rPr>
        <w:t>any</w:t>
      </w:r>
      <w:r w:rsidR="00FC3FA6">
        <w:rPr>
          <w:rFonts w:ascii="Arial" w:hAnsi="Arial" w:cs="Arial"/>
        </w:rPr>
        <w:t xml:space="preserve"> </w:t>
      </w:r>
      <w:r w:rsidRPr="004A0542">
        <w:rPr>
          <w:rFonts w:ascii="Arial" w:hAnsi="Arial" w:cs="Arial"/>
        </w:rPr>
        <w:t>where</w:t>
      </w:r>
      <w:proofErr w:type="spellEnd"/>
      <w:r w:rsidRPr="004A0542">
        <w:rPr>
          <w:rFonts w:ascii="Arial" w:hAnsi="Arial" w:cs="Arial"/>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w:t>
      </w:r>
      <w:proofErr w:type="gramStart"/>
      <w:r w:rsidRPr="004A0542">
        <w:rPr>
          <w:rFonts w:ascii="Arial" w:hAnsi="Arial" w:cs="Arial"/>
        </w:rPr>
        <w:t>also</w:t>
      </w:r>
      <w:proofErr w:type="gramEnd"/>
      <w:r w:rsidRPr="004A0542">
        <w:rPr>
          <w:rFonts w:ascii="Arial" w:hAnsi="Arial" w:cs="Arial"/>
        </w:rPr>
        <w:t xml:space="preserve"> in possible referral to the police</w:t>
      </w:r>
      <w:r w:rsidR="00BF18B0" w:rsidRPr="004A0542">
        <w:rPr>
          <w:rFonts w:ascii="Arial" w:hAnsi="Arial" w:cs="Arial"/>
        </w:rPr>
        <w:t xml:space="preserve"> and/or local authority.</w:t>
      </w:r>
    </w:p>
    <w:p w14:paraId="38B0F155" w14:textId="19B099C5"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acknowledge that RSAcademics will use information contained or referred to in this form for the purpose of processing my job application and as further set out in </w:t>
      </w:r>
      <w:hyperlink r:id="rId12" w:history="1">
        <w:r w:rsidRPr="004A0542">
          <w:rPr>
            <w:rStyle w:val="Hyperlink"/>
            <w:rFonts w:ascii="Arial" w:hAnsi="Arial" w:cs="Arial"/>
          </w:rPr>
          <w:t>RSAcademics’ Privacy Notice</w:t>
        </w:r>
      </w:hyperlink>
      <w:r w:rsidRPr="004A0542">
        <w:rPr>
          <w:rFonts w:ascii="Arial" w:hAnsi="Arial" w:cs="Arial"/>
        </w:rPr>
        <w:t>.</w:t>
      </w:r>
      <w:hyperlink r:id="rId13" w:history="1">
        <w:r>
          <w:rPr>
            <w:rStyle w:val="Hyperlink"/>
          </w:rPr>
          <w:t>mailto:</w:t>
        </w:r>
      </w:hyperlink>
      <w:r w:rsidR="0068038A" w:rsidRPr="004A0542">
        <w:rPr>
          <w:rFonts w:ascii="Arial" w:hAnsi="Arial" w:cs="Arial"/>
        </w:rPr>
        <w:t xml:space="preserve"> If </w:t>
      </w:r>
      <w:r w:rsidR="002924DE" w:rsidRPr="004A0542">
        <w:rPr>
          <w:rFonts w:ascii="Arial" w:eastAsia="Times New Roman" w:hAnsi="Arial" w:cs="Arial"/>
        </w:rPr>
        <w:t>I change my mind about how RSAcademics may process my data (by emailing dp@rsacademics.co.uk) I understand this may prevent my application progressing.</w:t>
      </w:r>
    </w:p>
    <w:p w14:paraId="77272CEE" w14:textId="3F50D58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any offer of employment made by the </w:t>
      </w:r>
      <w:proofErr w:type="gramStart"/>
      <w:r w:rsidRPr="004A0542">
        <w:rPr>
          <w:rFonts w:ascii="Arial" w:hAnsi="Arial" w:cs="Arial"/>
        </w:rPr>
        <w:t>School</w:t>
      </w:r>
      <w:proofErr w:type="gramEnd"/>
      <w:r w:rsidRPr="004A0542">
        <w:rPr>
          <w:rFonts w:ascii="Arial" w:hAnsi="Arial" w:cs="Arial"/>
        </w:rPr>
        <w:t xml:space="preserve">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7"/>
      </w:tblGrid>
      <w:tr w:rsidR="006A5C8B" w:rsidRPr="004F3417" w14:paraId="1146F543" w14:textId="77777777" w:rsidTr="00DC002A">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3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187459FC"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05B01BB2"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p w14:paraId="52D14CB9" w14:textId="3F25E56D" w:rsidR="0039799A" w:rsidRPr="004F3417" w:rsidRDefault="001C1CE6" w:rsidP="00531DF0">
      <w:pPr>
        <w:rPr>
          <w:rFonts w:ascii="Arial" w:hAnsi="Arial" w:cs="Arial"/>
        </w:rPr>
      </w:pPr>
      <w:r w:rsidRPr="004F3417">
        <w:rPr>
          <w:rFonts w:ascii="Arial" w:hAnsi="Arial" w:cs="Arial"/>
          <w:noProof/>
        </w:rPr>
        <mc:AlternateContent>
          <mc:Choice Requires="wps">
            <w:drawing>
              <wp:anchor distT="0" distB="0" distL="114300" distR="114300" simplePos="0" relativeHeight="251658240" behindDoc="0" locked="0" layoutInCell="1" allowOverlap="1" wp14:anchorId="32FD8311" wp14:editId="2C891165">
                <wp:simplePos x="0" y="0"/>
                <wp:positionH relativeFrom="margin">
                  <wp:posOffset>122555</wp:posOffset>
                </wp:positionH>
                <wp:positionV relativeFrom="paragraph">
                  <wp:posOffset>187960</wp:posOffset>
                </wp:positionV>
                <wp:extent cx="6276975" cy="590550"/>
                <wp:effectExtent l="0" t="0" r="28575" b="19050"/>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590550"/>
                        </a:xfrm>
                        <a:prstGeom prst="rect">
                          <a:avLst/>
                        </a:prstGeom>
                        <a:solidFill>
                          <a:srgbClr val="FFFFFF"/>
                        </a:solidFill>
                        <a:ln w="9525">
                          <a:solidFill>
                            <a:srgbClr val="000000"/>
                          </a:solidFill>
                          <a:miter lim="800000"/>
                          <a:headEnd/>
                          <a:tailEnd/>
                        </a:ln>
                      </wps:spPr>
                      <wps:txb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D8311" id="_x0000_t202" coordsize="21600,21600" o:spt="202" path="m,l,21600r21600,l21600,xe">
                <v:stroke joinstyle="miter"/>
                <v:path gradientshapeok="t" o:connecttype="rect"/>
              </v:shapetype>
              <v:shape id="Text Box 61" o:spid="_x0000_s1026" type="#_x0000_t202" style="position:absolute;margin-left:9.65pt;margin-top:14.8pt;width:494.25pt;height:4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">
                <v:textbo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v:textbox>
                <w10:wrap anchorx="margin"/>
              </v:shape>
            </w:pict>
          </mc:Fallback>
        </mc:AlternateContent>
      </w:r>
      <w:bookmarkEnd w:id="0"/>
    </w:p>
    <w:sectPr w:rsidR="0039799A" w:rsidRPr="004F3417"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8E526" w14:textId="77777777" w:rsidR="00925A1D" w:rsidRDefault="00925A1D" w:rsidP="008F2015">
      <w:pPr>
        <w:spacing w:after="0"/>
      </w:pPr>
      <w:r>
        <w:separator/>
      </w:r>
    </w:p>
    <w:p w14:paraId="4D2BB96C" w14:textId="77777777" w:rsidR="00925A1D" w:rsidRDefault="00925A1D"/>
  </w:endnote>
  <w:endnote w:type="continuationSeparator" w:id="0">
    <w:p w14:paraId="29B8B221" w14:textId="77777777" w:rsidR="00925A1D" w:rsidRDefault="00925A1D" w:rsidP="008F2015">
      <w:pPr>
        <w:spacing w:after="0"/>
      </w:pPr>
      <w:r>
        <w:continuationSeparator/>
      </w:r>
    </w:p>
    <w:p w14:paraId="2D965A1B" w14:textId="77777777" w:rsidR="00925A1D" w:rsidRDefault="00925A1D"/>
  </w:endnote>
  <w:endnote w:type="continuationNotice" w:id="1">
    <w:p w14:paraId="615B88C8" w14:textId="77777777" w:rsidR="00925A1D" w:rsidRDefault="00925A1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A00002FF" w:usb1="400020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panose1 w:val="00000700000000000000"/>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7FCB87D1" w:rsidR="00891695" w:rsidRPr="00522F9B" w:rsidRDefault="00F9675E"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Head Teacher</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r>
            <w:rPr>
              <w:rFonts w:ascii="Montserrat Medium" w:hAnsi="Montserrat Medium" w:cs="Montserrat Medium"/>
              <w:color w:val="3F3A57" w:themeColor="accent5"/>
              <w:sz w:val="16"/>
              <w:szCs w:val="16"/>
            </w:rPr>
            <w:t xml:space="preserve">Kew House </w:t>
          </w:r>
          <w:r w:rsidR="004C2D06">
            <w:rPr>
              <w:rFonts w:ascii="Montserrat Medium" w:hAnsi="Montserrat Medium" w:cs="Montserrat Medium"/>
              <w:color w:val="3F3A57" w:themeColor="accent5"/>
              <w:sz w:val="16"/>
              <w:szCs w:val="16"/>
            </w:rPr>
            <w:t>School</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78A85" w14:textId="77777777" w:rsidR="00925A1D" w:rsidRDefault="00925A1D" w:rsidP="008F2015">
      <w:pPr>
        <w:spacing w:after="0"/>
      </w:pPr>
      <w:r>
        <w:separator/>
      </w:r>
    </w:p>
    <w:p w14:paraId="5859E8BB" w14:textId="77777777" w:rsidR="00925A1D" w:rsidRDefault="00925A1D"/>
  </w:footnote>
  <w:footnote w:type="continuationSeparator" w:id="0">
    <w:p w14:paraId="62EB125B" w14:textId="77777777" w:rsidR="00925A1D" w:rsidRDefault="00925A1D" w:rsidP="008F2015">
      <w:pPr>
        <w:spacing w:after="0"/>
      </w:pPr>
      <w:r>
        <w:continuationSeparator/>
      </w:r>
    </w:p>
    <w:p w14:paraId="6F2C1A87" w14:textId="77777777" w:rsidR="00925A1D" w:rsidRDefault="00925A1D"/>
  </w:footnote>
  <w:footnote w:type="continuationNotice" w:id="1">
    <w:p w14:paraId="202824D1" w14:textId="77777777" w:rsidR="00925A1D" w:rsidRDefault="00925A1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F3"/>
    <w:rsid w:val="000335DE"/>
    <w:rsid w:val="00033B85"/>
    <w:rsid w:val="0003407B"/>
    <w:rsid w:val="00034179"/>
    <w:rsid w:val="0003677D"/>
    <w:rsid w:val="00040B44"/>
    <w:rsid w:val="00044CC0"/>
    <w:rsid w:val="00045FDE"/>
    <w:rsid w:val="000470E7"/>
    <w:rsid w:val="00047AC1"/>
    <w:rsid w:val="00047BDA"/>
    <w:rsid w:val="0005040F"/>
    <w:rsid w:val="0005091C"/>
    <w:rsid w:val="00053BCE"/>
    <w:rsid w:val="000609B5"/>
    <w:rsid w:val="0006416A"/>
    <w:rsid w:val="00066B47"/>
    <w:rsid w:val="00070477"/>
    <w:rsid w:val="00071CDA"/>
    <w:rsid w:val="00073137"/>
    <w:rsid w:val="00075DFD"/>
    <w:rsid w:val="000766ED"/>
    <w:rsid w:val="00087152"/>
    <w:rsid w:val="00091AE4"/>
    <w:rsid w:val="0009778D"/>
    <w:rsid w:val="000A374E"/>
    <w:rsid w:val="000B0831"/>
    <w:rsid w:val="000B14D2"/>
    <w:rsid w:val="000B44A3"/>
    <w:rsid w:val="000B753B"/>
    <w:rsid w:val="000C0E22"/>
    <w:rsid w:val="000C0F50"/>
    <w:rsid w:val="000C2C59"/>
    <w:rsid w:val="000C6719"/>
    <w:rsid w:val="000C6F34"/>
    <w:rsid w:val="000C75BA"/>
    <w:rsid w:val="000D3593"/>
    <w:rsid w:val="000D697E"/>
    <w:rsid w:val="000E0616"/>
    <w:rsid w:val="000E1BA9"/>
    <w:rsid w:val="000E2616"/>
    <w:rsid w:val="000F0412"/>
    <w:rsid w:val="000F2365"/>
    <w:rsid w:val="000F7081"/>
    <w:rsid w:val="00101E83"/>
    <w:rsid w:val="00105792"/>
    <w:rsid w:val="00105A48"/>
    <w:rsid w:val="00110DF8"/>
    <w:rsid w:val="001119F1"/>
    <w:rsid w:val="00111FEB"/>
    <w:rsid w:val="001120DD"/>
    <w:rsid w:val="00120D58"/>
    <w:rsid w:val="00123702"/>
    <w:rsid w:val="001270F1"/>
    <w:rsid w:val="0012742A"/>
    <w:rsid w:val="00131B7A"/>
    <w:rsid w:val="00131E96"/>
    <w:rsid w:val="001340BF"/>
    <w:rsid w:val="00142748"/>
    <w:rsid w:val="00145EB8"/>
    <w:rsid w:val="001468A4"/>
    <w:rsid w:val="00151ACE"/>
    <w:rsid w:val="0015709E"/>
    <w:rsid w:val="001570A0"/>
    <w:rsid w:val="0016431E"/>
    <w:rsid w:val="00164E9A"/>
    <w:rsid w:val="0017026E"/>
    <w:rsid w:val="00173FF9"/>
    <w:rsid w:val="00175FC0"/>
    <w:rsid w:val="00177F3B"/>
    <w:rsid w:val="001817CD"/>
    <w:rsid w:val="0018384F"/>
    <w:rsid w:val="00183BEA"/>
    <w:rsid w:val="001847BF"/>
    <w:rsid w:val="001860B0"/>
    <w:rsid w:val="00186EDD"/>
    <w:rsid w:val="00190307"/>
    <w:rsid w:val="00195041"/>
    <w:rsid w:val="001A18C8"/>
    <w:rsid w:val="001A4168"/>
    <w:rsid w:val="001A6143"/>
    <w:rsid w:val="001B1B89"/>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742C"/>
    <w:rsid w:val="00213687"/>
    <w:rsid w:val="00213C16"/>
    <w:rsid w:val="00215010"/>
    <w:rsid w:val="00217411"/>
    <w:rsid w:val="002176D9"/>
    <w:rsid w:val="00217E17"/>
    <w:rsid w:val="002312CA"/>
    <w:rsid w:val="00235D04"/>
    <w:rsid w:val="002446F5"/>
    <w:rsid w:val="0024515B"/>
    <w:rsid w:val="00246379"/>
    <w:rsid w:val="00250224"/>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3A4F"/>
    <w:rsid w:val="002A59AC"/>
    <w:rsid w:val="002B11BA"/>
    <w:rsid w:val="002B143E"/>
    <w:rsid w:val="002B3F39"/>
    <w:rsid w:val="002B487E"/>
    <w:rsid w:val="002B6EBA"/>
    <w:rsid w:val="002C6A75"/>
    <w:rsid w:val="002D00C1"/>
    <w:rsid w:val="002D2EE3"/>
    <w:rsid w:val="002D7746"/>
    <w:rsid w:val="002D789A"/>
    <w:rsid w:val="002E329E"/>
    <w:rsid w:val="002E368D"/>
    <w:rsid w:val="002E4506"/>
    <w:rsid w:val="002E6FD0"/>
    <w:rsid w:val="002E7780"/>
    <w:rsid w:val="002F2438"/>
    <w:rsid w:val="002F27E1"/>
    <w:rsid w:val="002F2958"/>
    <w:rsid w:val="002F5250"/>
    <w:rsid w:val="003040CE"/>
    <w:rsid w:val="003054FA"/>
    <w:rsid w:val="00307735"/>
    <w:rsid w:val="00312AD4"/>
    <w:rsid w:val="00313C02"/>
    <w:rsid w:val="003146ED"/>
    <w:rsid w:val="00315299"/>
    <w:rsid w:val="0032020E"/>
    <w:rsid w:val="00320A8D"/>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74495"/>
    <w:rsid w:val="00380043"/>
    <w:rsid w:val="003825C9"/>
    <w:rsid w:val="00382DDA"/>
    <w:rsid w:val="003848AE"/>
    <w:rsid w:val="00385C97"/>
    <w:rsid w:val="00390B2A"/>
    <w:rsid w:val="00392EAA"/>
    <w:rsid w:val="00392F56"/>
    <w:rsid w:val="00393345"/>
    <w:rsid w:val="003957F1"/>
    <w:rsid w:val="0039799A"/>
    <w:rsid w:val="003A5EF5"/>
    <w:rsid w:val="003A6C64"/>
    <w:rsid w:val="003B22A8"/>
    <w:rsid w:val="003B24A1"/>
    <w:rsid w:val="003B31BB"/>
    <w:rsid w:val="003B5693"/>
    <w:rsid w:val="003B61A4"/>
    <w:rsid w:val="003B6F3E"/>
    <w:rsid w:val="003C169D"/>
    <w:rsid w:val="003C5245"/>
    <w:rsid w:val="003C6184"/>
    <w:rsid w:val="003D1EED"/>
    <w:rsid w:val="003D2918"/>
    <w:rsid w:val="003E413F"/>
    <w:rsid w:val="003E419D"/>
    <w:rsid w:val="003E5AB8"/>
    <w:rsid w:val="003E71F7"/>
    <w:rsid w:val="004101BE"/>
    <w:rsid w:val="0041059D"/>
    <w:rsid w:val="004109BB"/>
    <w:rsid w:val="00412373"/>
    <w:rsid w:val="00421530"/>
    <w:rsid w:val="0042483E"/>
    <w:rsid w:val="00427041"/>
    <w:rsid w:val="0043438D"/>
    <w:rsid w:val="00444364"/>
    <w:rsid w:val="00444D28"/>
    <w:rsid w:val="00445003"/>
    <w:rsid w:val="00446691"/>
    <w:rsid w:val="0045348B"/>
    <w:rsid w:val="004548EF"/>
    <w:rsid w:val="00455EAC"/>
    <w:rsid w:val="00463A76"/>
    <w:rsid w:val="004732C0"/>
    <w:rsid w:val="004735F8"/>
    <w:rsid w:val="004758EA"/>
    <w:rsid w:val="004778D7"/>
    <w:rsid w:val="00481886"/>
    <w:rsid w:val="004852CA"/>
    <w:rsid w:val="004857FF"/>
    <w:rsid w:val="00485C32"/>
    <w:rsid w:val="00486C34"/>
    <w:rsid w:val="00492CF1"/>
    <w:rsid w:val="00494D26"/>
    <w:rsid w:val="004A0542"/>
    <w:rsid w:val="004A2098"/>
    <w:rsid w:val="004A6F6D"/>
    <w:rsid w:val="004A7E16"/>
    <w:rsid w:val="004B5988"/>
    <w:rsid w:val="004C2D06"/>
    <w:rsid w:val="004C2D26"/>
    <w:rsid w:val="004C365F"/>
    <w:rsid w:val="004D19A8"/>
    <w:rsid w:val="004D28F6"/>
    <w:rsid w:val="004D4001"/>
    <w:rsid w:val="004D4690"/>
    <w:rsid w:val="004E04B8"/>
    <w:rsid w:val="004E2D53"/>
    <w:rsid w:val="004E38AB"/>
    <w:rsid w:val="004E65B7"/>
    <w:rsid w:val="004F28E2"/>
    <w:rsid w:val="004F2B66"/>
    <w:rsid w:val="004F3417"/>
    <w:rsid w:val="004F434B"/>
    <w:rsid w:val="004F462F"/>
    <w:rsid w:val="004F5660"/>
    <w:rsid w:val="005048CC"/>
    <w:rsid w:val="00511C47"/>
    <w:rsid w:val="00512CDF"/>
    <w:rsid w:val="00514EEB"/>
    <w:rsid w:val="00515EF8"/>
    <w:rsid w:val="005176EB"/>
    <w:rsid w:val="00521E29"/>
    <w:rsid w:val="00522696"/>
    <w:rsid w:val="00522F9B"/>
    <w:rsid w:val="00524894"/>
    <w:rsid w:val="00530354"/>
    <w:rsid w:val="0053059C"/>
    <w:rsid w:val="00531753"/>
    <w:rsid w:val="00531DF0"/>
    <w:rsid w:val="00532472"/>
    <w:rsid w:val="00533A93"/>
    <w:rsid w:val="005342BE"/>
    <w:rsid w:val="005408A0"/>
    <w:rsid w:val="00543BD0"/>
    <w:rsid w:val="00554179"/>
    <w:rsid w:val="0055499A"/>
    <w:rsid w:val="005559D2"/>
    <w:rsid w:val="00556814"/>
    <w:rsid w:val="005615CA"/>
    <w:rsid w:val="00566270"/>
    <w:rsid w:val="00572E3F"/>
    <w:rsid w:val="00573503"/>
    <w:rsid w:val="00576D55"/>
    <w:rsid w:val="00576F99"/>
    <w:rsid w:val="0058252A"/>
    <w:rsid w:val="00584BAF"/>
    <w:rsid w:val="00586209"/>
    <w:rsid w:val="00590200"/>
    <w:rsid w:val="00593EBE"/>
    <w:rsid w:val="00593F72"/>
    <w:rsid w:val="005966DA"/>
    <w:rsid w:val="005A1D12"/>
    <w:rsid w:val="005A285E"/>
    <w:rsid w:val="005A2CB6"/>
    <w:rsid w:val="005A3C33"/>
    <w:rsid w:val="005A4518"/>
    <w:rsid w:val="005A464C"/>
    <w:rsid w:val="005A4F1C"/>
    <w:rsid w:val="005B060E"/>
    <w:rsid w:val="005B1E20"/>
    <w:rsid w:val="005B1F09"/>
    <w:rsid w:val="005B2546"/>
    <w:rsid w:val="005C1A06"/>
    <w:rsid w:val="005C31CD"/>
    <w:rsid w:val="005D18D2"/>
    <w:rsid w:val="005D625D"/>
    <w:rsid w:val="005D7900"/>
    <w:rsid w:val="005E1105"/>
    <w:rsid w:val="005E32A7"/>
    <w:rsid w:val="005F5EAD"/>
    <w:rsid w:val="005F647A"/>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49F1"/>
    <w:rsid w:val="006D0EED"/>
    <w:rsid w:val="006D1612"/>
    <w:rsid w:val="006D2D80"/>
    <w:rsid w:val="006D3E54"/>
    <w:rsid w:val="006D47E9"/>
    <w:rsid w:val="006D50CA"/>
    <w:rsid w:val="006D778A"/>
    <w:rsid w:val="006E09D9"/>
    <w:rsid w:val="006E153E"/>
    <w:rsid w:val="006E3968"/>
    <w:rsid w:val="006E7B63"/>
    <w:rsid w:val="006F065B"/>
    <w:rsid w:val="006F1BD3"/>
    <w:rsid w:val="006F6082"/>
    <w:rsid w:val="006F6F2B"/>
    <w:rsid w:val="00701BB4"/>
    <w:rsid w:val="007020D2"/>
    <w:rsid w:val="007022D3"/>
    <w:rsid w:val="0070279E"/>
    <w:rsid w:val="00707353"/>
    <w:rsid w:val="007073FA"/>
    <w:rsid w:val="0070746C"/>
    <w:rsid w:val="0071115A"/>
    <w:rsid w:val="00713679"/>
    <w:rsid w:val="00713842"/>
    <w:rsid w:val="00714113"/>
    <w:rsid w:val="0071522A"/>
    <w:rsid w:val="0071579F"/>
    <w:rsid w:val="007167B7"/>
    <w:rsid w:val="007173FE"/>
    <w:rsid w:val="00717D89"/>
    <w:rsid w:val="00724CE9"/>
    <w:rsid w:val="00727A92"/>
    <w:rsid w:val="007334CA"/>
    <w:rsid w:val="007335C7"/>
    <w:rsid w:val="0074140E"/>
    <w:rsid w:val="00743A6D"/>
    <w:rsid w:val="00745B12"/>
    <w:rsid w:val="00746B74"/>
    <w:rsid w:val="007518C0"/>
    <w:rsid w:val="0076061A"/>
    <w:rsid w:val="00766903"/>
    <w:rsid w:val="007724DB"/>
    <w:rsid w:val="00775449"/>
    <w:rsid w:val="00780A24"/>
    <w:rsid w:val="007817FD"/>
    <w:rsid w:val="007824A6"/>
    <w:rsid w:val="007833DD"/>
    <w:rsid w:val="007866A6"/>
    <w:rsid w:val="00792E0E"/>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1A24"/>
    <w:rsid w:val="00811456"/>
    <w:rsid w:val="00811DF0"/>
    <w:rsid w:val="00816438"/>
    <w:rsid w:val="0082063B"/>
    <w:rsid w:val="00820B72"/>
    <w:rsid w:val="00820D44"/>
    <w:rsid w:val="00821659"/>
    <w:rsid w:val="00823BFB"/>
    <w:rsid w:val="00823E96"/>
    <w:rsid w:val="008242C5"/>
    <w:rsid w:val="00824D63"/>
    <w:rsid w:val="00826ABA"/>
    <w:rsid w:val="00830343"/>
    <w:rsid w:val="00831E75"/>
    <w:rsid w:val="00831FF9"/>
    <w:rsid w:val="00835D46"/>
    <w:rsid w:val="00840F2F"/>
    <w:rsid w:val="0084250A"/>
    <w:rsid w:val="008444DC"/>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A14BD"/>
    <w:rsid w:val="008B513E"/>
    <w:rsid w:val="008B562A"/>
    <w:rsid w:val="008B7D40"/>
    <w:rsid w:val="008C02EB"/>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24F61"/>
    <w:rsid w:val="00925A1D"/>
    <w:rsid w:val="009263AD"/>
    <w:rsid w:val="00931A5D"/>
    <w:rsid w:val="00941DF9"/>
    <w:rsid w:val="00941E6C"/>
    <w:rsid w:val="00943D73"/>
    <w:rsid w:val="009441D5"/>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7D22"/>
    <w:rsid w:val="009B05E0"/>
    <w:rsid w:val="009B074D"/>
    <w:rsid w:val="009B0A57"/>
    <w:rsid w:val="009B4828"/>
    <w:rsid w:val="009B6C86"/>
    <w:rsid w:val="009C04FB"/>
    <w:rsid w:val="009C1554"/>
    <w:rsid w:val="009C2BA3"/>
    <w:rsid w:val="009C3FFC"/>
    <w:rsid w:val="009C5053"/>
    <w:rsid w:val="009C5DD5"/>
    <w:rsid w:val="009C6E26"/>
    <w:rsid w:val="009D11C9"/>
    <w:rsid w:val="009D2DB5"/>
    <w:rsid w:val="009D731F"/>
    <w:rsid w:val="009D7B0E"/>
    <w:rsid w:val="009E31C5"/>
    <w:rsid w:val="009F0660"/>
    <w:rsid w:val="00A04E8A"/>
    <w:rsid w:val="00A108F2"/>
    <w:rsid w:val="00A11DE0"/>
    <w:rsid w:val="00A12E5C"/>
    <w:rsid w:val="00A13E6A"/>
    <w:rsid w:val="00A146AE"/>
    <w:rsid w:val="00A15324"/>
    <w:rsid w:val="00A15916"/>
    <w:rsid w:val="00A15D3C"/>
    <w:rsid w:val="00A1762D"/>
    <w:rsid w:val="00A20161"/>
    <w:rsid w:val="00A255D0"/>
    <w:rsid w:val="00A256E8"/>
    <w:rsid w:val="00A25C63"/>
    <w:rsid w:val="00A26984"/>
    <w:rsid w:val="00A368F1"/>
    <w:rsid w:val="00A3728F"/>
    <w:rsid w:val="00A411EE"/>
    <w:rsid w:val="00A439D3"/>
    <w:rsid w:val="00A53E2B"/>
    <w:rsid w:val="00A56223"/>
    <w:rsid w:val="00A60AF7"/>
    <w:rsid w:val="00A67B0E"/>
    <w:rsid w:val="00A714B0"/>
    <w:rsid w:val="00A714DF"/>
    <w:rsid w:val="00A74607"/>
    <w:rsid w:val="00A800CF"/>
    <w:rsid w:val="00A80A39"/>
    <w:rsid w:val="00A81074"/>
    <w:rsid w:val="00A82531"/>
    <w:rsid w:val="00A86515"/>
    <w:rsid w:val="00A87C4E"/>
    <w:rsid w:val="00A9096C"/>
    <w:rsid w:val="00A94F01"/>
    <w:rsid w:val="00A961B5"/>
    <w:rsid w:val="00AA0FFA"/>
    <w:rsid w:val="00AA26FB"/>
    <w:rsid w:val="00AA348D"/>
    <w:rsid w:val="00AA4399"/>
    <w:rsid w:val="00AA5924"/>
    <w:rsid w:val="00AA6277"/>
    <w:rsid w:val="00AA6495"/>
    <w:rsid w:val="00AB5421"/>
    <w:rsid w:val="00AB5B29"/>
    <w:rsid w:val="00AC7339"/>
    <w:rsid w:val="00AC77F6"/>
    <w:rsid w:val="00AD58F6"/>
    <w:rsid w:val="00AD5991"/>
    <w:rsid w:val="00AF0717"/>
    <w:rsid w:val="00AF2422"/>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53968"/>
    <w:rsid w:val="00B55FB5"/>
    <w:rsid w:val="00B56D4D"/>
    <w:rsid w:val="00B57873"/>
    <w:rsid w:val="00B57FC3"/>
    <w:rsid w:val="00B60DB9"/>
    <w:rsid w:val="00B61D5A"/>
    <w:rsid w:val="00B62914"/>
    <w:rsid w:val="00B64E96"/>
    <w:rsid w:val="00B67188"/>
    <w:rsid w:val="00B70636"/>
    <w:rsid w:val="00B70B0E"/>
    <w:rsid w:val="00B71E60"/>
    <w:rsid w:val="00B74635"/>
    <w:rsid w:val="00B7551C"/>
    <w:rsid w:val="00B83486"/>
    <w:rsid w:val="00B867AD"/>
    <w:rsid w:val="00B93185"/>
    <w:rsid w:val="00B96D0B"/>
    <w:rsid w:val="00BA0559"/>
    <w:rsid w:val="00BA32B9"/>
    <w:rsid w:val="00BA506D"/>
    <w:rsid w:val="00BA79D4"/>
    <w:rsid w:val="00BB1770"/>
    <w:rsid w:val="00BB310F"/>
    <w:rsid w:val="00BB342B"/>
    <w:rsid w:val="00BB6099"/>
    <w:rsid w:val="00BC4ECF"/>
    <w:rsid w:val="00BC58D4"/>
    <w:rsid w:val="00BC5958"/>
    <w:rsid w:val="00BC668C"/>
    <w:rsid w:val="00BC6B2A"/>
    <w:rsid w:val="00BC7678"/>
    <w:rsid w:val="00BC7868"/>
    <w:rsid w:val="00BD063E"/>
    <w:rsid w:val="00BD49A7"/>
    <w:rsid w:val="00BD5C31"/>
    <w:rsid w:val="00BE344F"/>
    <w:rsid w:val="00BE484A"/>
    <w:rsid w:val="00BF0058"/>
    <w:rsid w:val="00BF1149"/>
    <w:rsid w:val="00BF13D5"/>
    <w:rsid w:val="00BF18B0"/>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2745"/>
    <w:rsid w:val="00C25ECF"/>
    <w:rsid w:val="00C26B36"/>
    <w:rsid w:val="00C27D45"/>
    <w:rsid w:val="00C330C1"/>
    <w:rsid w:val="00C335F5"/>
    <w:rsid w:val="00C37A69"/>
    <w:rsid w:val="00C37AD6"/>
    <w:rsid w:val="00C413F8"/>
    <w:rsid w:val="00C42568"/>
    <w:rsid w:val="00C448AD"/>
    <w:rsid w:val="00C51A54"/>
    <w:rsid w:val="00C550E2"/>
    <w:rsid w:val="00C56FEF"/>
    <w:rsid w:val="00C57BB1"/>
    <w:rsid w:val="00C643FD"/>
    <w:rsid w:val="00C64F7F"/>
    <w:rsid w:val="00C666D3"/>
    <w:rsid w:val="00C71C6E"/>
    <w:rsid w:val="00C74848"/>
    <w:rsid w:val="00C815B7"/>
    <w:rsid w:val="00C84032"/>
    <w:rsid w:val="00C86210"/>
    <w:rsid w:val="00C87C6D"/>
    <w:rsid w:val="00C937CF"/>
    <w:rsid w:val="00C95318"/>
    <w:rsid w:val="00CA522F"/>
    <w:rsid w:val="00CA56F2"/>
    <w:rsid w:val="00CC5583"/>
    <w:rsid w:val="00CC5BDC"/>
    <w:rsid w:val="00CC684D"/>
    <w:rsid w:val="00CD0C9B"/>
    <w:rsid w:val="00CD138D"/>
    <w:rsid w:val="00CD2A8D"/>
    <w:rsid w:val="00CE1404"/>
    <w:rsid w:val="00CE32D5"/>
    <w:rsid w:val="00CE341D"/>
    <w:rsid w:val="00CE432C"/>
    <w:rsid w:val="00CE5DE9"/>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6482"/>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C7C61"/>
    <w:rsid w:val="00DD0EE9"/>
    <w:rsid w:val="00DD2ACD"/>
    <w:rsid w:val="00DD45A4"/>
    <w:rsid w:val="00DE0464"/>
    <w:rsid w:val="00DE0CF9"/>
    <w:rsid w:val="00DE32F0"/>
    <w:rsid w:val="00DE3CE4"/>
    <w:rsid w:val="00DE4472"/>
    <w:rsid w:val="00DE4635"/>
    <w:rsid w:val="00DE47D0"/>
    <w:rsid w:val="00DE4B98"/>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31CCF"/>
    <w:rsid w:val="00E3431A"/>
    <w:rsid w:val="00E379C9"/>
    <w:rsid w:val="00E4338D"/>
    <w:rsid w:val="00E43DB5"/>
    <w:rsid w:val="00E455E0"/>
    <w:rsid w:val="00E45A66"/>
    <w:rsid w:val="00E46ABD"/>
    <w:rsid w:val="00E46EFD"/>
    <w:rsid w:val="00E50D19"/>
    <w:rsid w:val="00E547B3"/>
    <w:rsid w:val="00E54BA1"/>
    <w:rsid w:val="00E576A2"/>
    <w:rsid w:val="00E60007"/>
    <w:rsid w:val="00E6186B"/>
    <w:rsid w:val="00E6234B"/>
    <w:rsid w:val="00E64736"/>
    <w:rsid w:val="00E65B6A"/>
    <w:rsid w:val="00E716FE"/>
    <w:rsid w:val="00E75739"/>
    <w:rsid w:val="00E81160"/>
    <w:rsid w:val="00E95E43"/>
    <w:rsid w:val="00E965EB"/>
    <w:rsid w:val="00EA1A28"/>
    <w:rsid w:val="00EA2F32"/>
    <w:rsid w:val="00EA45B8"/>
    <w:rsid w:val="00EA51FC"/>
    <w:rsid w:val="00EB19BC"/>
    <w:rsid w:val="00EB2E4B"/>
    <w:rsid w:val="00EB3DCD"/>
    <w:rsid w:val="00EB4352"/>
    <w:rsid w:val="00EC7FA8"/>
    <w:rsid w:val="00ED1DFC"/>
    <w:rsid w:val="00ED259A"/>
    <w:rsid w:val="00ED7819"/>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2B0E"/>
    <w:rsid w:val="00F52CE3"/>
    <w:rsid w:val="00F54647"/>
    <w:rsid w:val="00F56DBA"/>
    <w:rsid w:val="00F57A7F"/>
    <w:rsid w:val="00F60A61"/>
    <w:rsid w:val="00F615EE"/>
    <w:rsid w:val="00F64ED2"/>
    <w:rsid w:val="00F664C8"/>
    <w:rsid w:val="00F73524"/>
    <w:rsid w:val="00F738C8"/>
    <w:rsid w:val="00F74609"/>
    <w:rsid w:val="00F7682F"/>
    <w:rsid w:val="00F8004A"/>
    <w:rsid w:val="00F80119"/>
    <w:rsid w:val="00F81418"/>
    <w:rsid w:val="00F8227F"/>
    <w:rsid w:val="00F84F5C"/>
    <w:rsid w:val="00F8687C"/>
    <w:rsid w:val="00F905CB"/>
    <w:rsid w:val="00F9604E"/>
    <w:rsid w:val="00F9675E"/>
    <w:rsid w:val="00FA01D7"/>
    <w:rsid w:val="00FA12FC"/>
    <w:rsid w:val="00FA2FC1"/>
    <w:rsid w:val="00FA3F3C"/>
    <w:rsid w:val="00FA66C2"/>
    <w:rsid w:val="00FB08B4"/>
    <w:rsid w:val="00FB4BFC"/>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5D3D"/>
    <w:rsid w:val="00FF7613"/>
    <w:rsid w:val="0F834DE7"/>
    <w:rsid w:val="10891611"/>
    <w:rsid w:val="22FBA6E0"/>
    <w:rsid w:val="2E755845"/>
    <w:rsid w:val="3097A0A1"/>
    <w:rsid w:val="4E2CC682"/>
    <w:rsid w:val="4F9968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BAD8064-B019-4315-A1B8-4B3A6FD1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9BD95A429A2D469582420BAA0FFD59" ma:contentTypeVersion="8" ma:contentTypeDescription="Create a new document." ma:contentTypeScope="" ma:versionID="5d1c0360a4f7eba14a23e072897b11c4">
  <xsd:schema xmlns:xsd="http://www.w3.org/2001/XMLSchema" xmlns:xs="http://www.w3.org/2001/XMLSchema" xmlns:p="http://schemas.microsoft.com/office/2006/metadata/properties" xmlns:ns2="ac7c41bf-ec48-4ae4-81ef-a254a60e727a" targetNamespace="http://schemas.microsoft.com/office/2006/metadata/properties" ma:root="true" ma:fieldsID="2cafd956057ea93eb0c32182ca1fc9ca" ns2:_="">
    <xsd:import namespace="ac7c41bf-ec48-4ae4-81ef-a254a60e72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41bf-ec48-4ae4-81ef-a254a60e7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c7c41bf-ec48-4ae4-81ef-a254a60e72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F99FA5-1B24-4741-92FE-7474F8CA194B}"/>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4.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8</TotalTime>
  <Pages>13</Pages>
  <Words>2861</Words>
  <Characters>16312</Characters>
  <Application>Microsoft Office Word</Application>
  <DocSecurity>0</DocSecurity>
  <Lines>135</Lines>
  <Paragraphs>38</Paragraphs>
  <ScaleCrop>false</ScaleCrop>
  <Company/>
  <LinksUpToDate>false</LinksUpToDate>
  <CharactersWithSpaces>19135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Laura Cave</cp:lastModifiedBy>
  <cp:revision>238</cp:revision>
  <cp:lastPrinted>2021-08-31T15:59:00Z</cp:lastPrinted>
  <dcterms:created xsi:type="dcterms:W3CDTF">2026-04-13T08:45:00Z</dcterms:created>
  <dcterms:modified xsi:type="dcterms:W3CDTF">2026-09-07T09:43:00Z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0x010100A19BD95A429A2D469582420BAA0FFD59</vt:lpwstr>
  </property>
  <property fmtid="{D5CDD505-2E9C-101B-9397-08002B2CF9AE}" pid="6" name="docLang">
    <vt:lpwstr>en</vt:lpwstr>
  </property>
</Properties>
</file>