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110ED" w14:textId="382189A8" w:rsidR="00E61813" w:rsidRPr="00E61813" w:rsidRDefault="00E61813" w:rsidP="00E61813">
      <w:pPr>
        <w:pStyle w:val="NormalWeb"/>
        <w:jc w:val="center"/>
        <w:rPr>
          <w:rFonts w:ascii="Arial" w:hAnsi="Arial" w:cs="Arial"/>
          <w:b/>
          <w:bCs/>
          <w:noProof/>
          <w:color w:val="FF0000"/>
          <w:sz w:val="44"/>
          <w:szCs w:val="44"/>
        </w:rPr>
      </w:pPr>
      <w:bookmarkStart w:id="0" w:name="_Toc81328028"/>
      <w:r w:rsidRPr="00E61813">
        <w:rPr>
          <w:rFonts w:ascii="Arial" w:hAnsi="Arial" w:cs="Arial"/>
          <w:b/>
          <w:bCs/>
          <w:noProof/>
          <w:color w:val="FF0000"/>
          <w:sz w:val="44"/>
          <w:szCs w:val="44"/>
        </w:rPr>
        <w:drawing>
          <wp:inline distT="0" distB="0" distL="0" distR="0" wp14:anchorId="5587D346" wp14:editId="58D39092">
            <wp:extent cx="3038475" cy="1762083"/>
            <wp:effectExtent l="0" t="0" r="0" b="0"/>
            <wp:docPr id="1935160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2659" cy="1770309"/>
                    </a:xfrm>
                    <a:prstGeom prst="rect">
                      <a:avLst/>
                    </a:prstGeom>
                    <a:noFill/>
                    <a:ln>
                      <a:noFill/>
                    </a:ln>
                  </pic:spPr>
                </pic:pic>
              </a:graphicData>
            </a:graphic>
          </wp:inline>
        </w:drawing>
      </w:r>
    </w:p>
    <w:p w14:paraId="441AF270" w14:textId="77777777" w:rsidR="00E61813" w:rsidRDefault="00E61813" w:rsidP="00531DF0">
      <w:pPr>
        <w:jc w:val="center"/>
        <w:rPr>
          <w:rFonts w:ascii="Arial" w:eastAsiaTheme="majorEastAsia" w:hAnsi="Arial" w:cs="Arial"/>
          <w:color w:val="F18700" w:themeColor="accent1"/>
          <w:sz w:val="44"/>
          <w:szCs w:val="44"/>
        </w:rPr>
      </w:pPr>
    </w:p>
    <w:p w14:paraId="4B2FAFE7" w14:textId="6FBD16A7" w:rsidR="001C1CE6" w:rsidRPr="004F3417" w:rsidRDefault="001C1CE6" w:rsidP="00531DF0">
      <w:pPr>
        <w:jc w:val="center"/>
        <w:rPr>
          <w:rFonts w:ascii="Arial" w:eastAsiaTheme="majorEastAsia" w:hAnsi="Arial" w:cs="Arial"/>
          <w:color w:val="F18700" w:themeColor="accent1"/>
          <w:sz w:val="44"/>
          <w:szCs w:val="4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r w:rsidR="00394330">
        <w:rPr>
          <w:rFonts w:ascii="Arial" w:eastAsiaTheme="majorEastAsia" w:hAnsi="Arial" w:cs="Arial"/>
          <w:color w:val="F18700" w:themeColor="accent1"/>
          <w:sz w:val="44"/>
          <w:szCs w:val="44"/>
        </w:rPr>
        <w:t>Head</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6493A7FD" w:rsidR="001C1CE6" w:rsidRPr="004F3417" w:rsidRDefault="001C1CE6" w:rsidP="009763BE">
            <w:pPr>
              <w:pStyle w:val="Default"/>
              <w:rPr>
                <w:b/>
                <w:noProof/>
                <w:color w:val="FF0000"/>
                <w:sz w:val="22"/>
                <w:szCs w:val="22"/>
              </w:rPr>
            </w:pPr>
            <w:r w:rsidRPr="004F3417">
              <w:rPr>
                <w:noProof/>
                <w:sz w:val="22"/>
                <w:szCs w:val="22"/>
              </w:rPr>
              <w:t xml:space="preserve">Closing date: </w:t>
            </w:r>
            <w:r w:rsidR="005369F9" w:rsidRPr="005369F9">
              <w:rPr>
                <w:b/>
                <w:bCs/>
                <w:noProof/>
                <w:color w:val="auto"/>
                <w:sz w:val="22"/>
                <w:szCs w:val="22"/>
              </w:rPr>
              <w:t>Wednesday 14</w:t>
            </w:r>
            <w:r w:rsidR="005369F9" w:rsidRPr="005369F9">
              <w:rPr>
                <w:b/>
                <w:bCs/>
                <w:noProof/>
                <w:color w:val="auto"/>
                <w:sz w:val="22"/>
                <w:szCs w:val="22"/>
                <w:vertAlign w:val="superscript"/>
              </w:rPr>
              <w:t>th</w:t>
            </w:r>
            <w:r w:rsidR="005369F9" w:rsidRPr="005369F9">
              <w:rPr>
                <w:b/>
                <w:bCs/>
                <w:noProof/>
                <w:color w:val="auto"/>
                <w:sz w:val="22"/>
                <w:szCs w:val="22"/>
              </w:rPr>
              <w:t xml:space="preserve"> October</w:t>
            </w:r>
            <w:r w:rsidR="0070279E" w:rsidRPr="005369F9">
              <w:rPr>
                <w:b/>
                <w:bCs/>
                <w:color w:val="auto"/>
                <w:sz w:val="22"/>
                <w:szCs w:val="22"/>
              </w:rPr>
              <w:t xml:space="preserve"> </w:t>
            </w:r>
            <w:r w:rsidRPr="005369F9">
              <w:rPr>
                <w:b/>
                <w:bCs/>
                <w:color w:val="auto"/>
                <w:sz w:val="22"/>
                <w:szCs w:val="22"/>
              </w:rPr>
              <w:t>at 10</w:t>
            </w:r>
            <w:r w:rsidR="00B33AF2" w:rsidRPr="005369F9">
              <w:rPr>
                <w:b/>
                <w:bCs/>
                <w:color w:val="auto"/>
                <w:sz w:val="22"/>
                <w:szCs w:val="22"/>
              </w:rPr>
              <w:t>.</w:t>
            </w:r>
            <w:r w:rsidRPr="005369F9">
              <w:rPr>
                <w:b/>
                <w:bCs/>
                <w:color w:val="auto"/>
                <w:sz w:val="22"/>
                <w:szCs w:val="22"/>
              </w:rPr>
              <w:t>00am (UK)</w:t>
            </w:r>
          </w:p>
        </w:tc>
      </w:tr>
    </w:tbl>
    <w:p w14:paraId="38DC8E8D" w14:textId="77777777" w:rsidR="001C1CE6" w:rsidRPr="004F3417" w:rsidRDefault="001C1CE6" w:rsidP="001C1CE6">
      <w:pPr>
        <w:rPr>
          <w:rFonts w:ascii="Arial" w:hAnsi="Arial" w:cs="Arial"/>
          <w:noProof/>
        </w:rPr>
      </w:pPr>
    </w:p>
    <w:p w14:paraId="005584ED" w14:textId="77777777" w:rsidR="001C1CE6" w:rsidRPr="004F3417" w:rsidRDefault="001C1CE6" w:rsidP="001C1CE6">
      <w:pPr>
        <w:jc w:val="cente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077D4027" w14:textId="77777777" w:rsidR="001C1CE6" w:rsidRPr="004F3417" w:rsidRDefault="001C1CE6" w:rsidP="001C1CE6">
      <w:pPr>
        <w:ind w:left="540" w:hanging="540"/>
        <w:rPr>
          <w:rFonts w:ascii="Arial" w:hAnsi="Arial" w:cs="Arial"/>
          <w:b/>
        </w:rPr>
      </w:pPr>
    </w:p>
    <w:p w14:paraId="6B12DE86" w14:textId="385AA663"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p>
    <w:p w14:paraId="7E5A7F05" w14:textId="77777777"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You should upload your completed application form </w:t>
      </w:r>
      <w:proofErr w:type="gramStart"/>
      <w:r w:rsidRPr="004F3417">
        <w:rPr>
          <w:rFonts w:ascii="Arial" w:hAnsi="Arial" w:cs="Arial"/>
        </w:rPr>
        <w:t>where</w:t>
      </w:r>
      <w:proofErr w:type="gramEnd"/>
      <w:r w:rsidRPr="004F3417">
        <w:rPr>
          <w:rFonts w:ascii="Arial" w:hAnsi="Arial" w:cs="Arial"/>
        </w:rPr>
        <w:t xml:space="preserve"> directed on the online application portal </w:t>
      </w:r>
    </w:p>
    <w:p w14:paraId="64119320" w14:textId="304AF058"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4F3417">
        <w:rPr>
          <w:rFonts w:ascii="Arial" w:hAnsi="Arial" w:cs="Arial"/>
        </w:rPr>
        <w:t>You will also be prompted to upload a covering letter. This should be addressed to</w:t>
      </w:r>
      <w:r w:rsidR="00E567E8">
        <w:rPr>
          <w:rFonts w:ascii="Arial" w:hAnsi="Arial" w:cs="Arial"/>
        </w:rPr>
        <w:t xml:space="preserve"> </w:t>
      </w:r>
      <w:r w:rsidR="00E567E8" w:rsidRPr="00E567E8">
        <w:rPr>
          <w:rFonts w:ascii="Arial" w:hAnsi="Arial" w:cs="Arial"/>
        </w:rPr>
        <w:t>Margaret Corbally, Chair of Governors</w:t>
      </w:r>
      <w:r w:rsidRPr="004F3417">
        <w:rPr>
          <w:rFonts w:ascii="Arial" w:hAnsi="Arial" w:cs="Arial"/>
        </w:rPr>
        <w:t xml:space="preserve">.  </w:t>
      </w:r>
      <w:r w:rsidR="003C169D" w:rsidRPr="003C169D">
        <w:rPr>
          <w:rFonts w:ascii="Arial" w:hAnsi="Arial" w:cs="Arial"/>
        </w:rPr>
        <w:t>Please make sure your letter explains your reasons for applying and is tailored to this role</w:t>
      </w:r>
      <w:r w:rsidR="003C169D">
        <w:rPr>
          <w:rFonts w:ascii="Arial" w:hAnsi="Arial" w:cs="Arial"/>
        </w:rPr>
        <w:t xml:space="preserve">. </w:t>
      </w:r>
      <w:r w:rsidR="003C169D" w:rsidRP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sidR="00532472">
              <w:rPr>
                <w:rFonts w:ascii="Arial" w:hAnsi="Arial" w:cs="Arial"/>
              </w:rPr>
              <w:t xml:space="preserve"> </w:t>
            </w:r>
            <w:r w:rsidRPr="00D610E1">
              <w:rPr>
                <w:rFonts w:ascii="Arial" w:hAnsi="Arial" w:cs="Arial"/>
              </w:rPr>
              <w:t>known</w:t>
            </w:r>
            <w:proofErr w:type="gramEnd"/>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w:t>
            </w:r>
            <w:proofErr w:type="gramStart"/>
            <w:r w:rsidR="00C74848" w:rsidRPr="00D610E1">
              <w:rPr>
                <w:rFonts w:ascii="Arial" w:hAnsi="Arial" w:cs="Arial"/>
                <w:sz w:val="16"/>
                <w:szCs w:val="16"/>
              </w:rPr>
              <w:t>make arrangements</w:t>
            </w:r>
            <w:proofErr w:type="gramEnd"/>
            <w:r w:rsidR="00C74848" w:rsidRPr="00D610E1">
              <w:rPr>
                <w:rFonts w:ascii="Arial" w:hAnsi="Arial" w:cs="Arial"/>
                <w:sz w:val="16"/>
                <w:szCs w:val="16"/>
              </w:rPr>
              <w:t xml:space="preserve">.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E6186B" w:rsidRPr="004F3417" w14:paraId="7472BA42" w14:textId="77777777" w:rsidTr="00900488">
        <w:trPr>
          <w:trHeight w:val="464"/>
        </w:trPr>
        <w:tc>
          <w:tcPr>
            <w:tcW w:w="4216" w:type="dxa"/>
            <w:gridSpan w:val="3"/>
            <w:shd w:val="clear" w:color="auto" w:fill="F2F2F2" w:themeFill="background1" w:themeFillShade="F2"/>
          </w:tcPr>
          <w:p w14:paraId="5B6C1806" w14:textId="47C1C4E0" w:rsidR="00E6186B" w:rsidRPr="00D610E1" w:rsidRDefault="00E6186B" w:rsidP="009763BE">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indicate level of proficiency</w:t>
            </w:r>
          </w:p>
        </w:tc>
        <w:tc>
          <w:tcPr>
            <w:tcW w:w="5701" w:type="dxa"/>
          </w:tcPr>
          <w:p w14:paraId="63995452" w14:textId="77777777" w:rsidR="00E6186B" w:rsidRPr="00C0285F" w:rsidRDefault="00E6186B" w:rsidP="009763BE">
            <w:pPr>
              <w:rPr>
                <w:rFonts w:ascii="Arial" w:hAnsi="Arial" w:cs="Arial"/>
                <w:sz w:val="20"/>
                <w:szCs w:val="20"/>
              </w:rPr>
            </w:pPr>
          </w:p>
          <w:p w14:paraId="5527D712" w14:textId="11FE14AE"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570E6">
            <w:pPr>
              <w:rPr>
                <w:rFonts w:ascii="Arial" w:hAnsi="Arial" w:cs="Arial"/>
              </w:rPr>
            </w:pPr>
            <w:r w:rsidRPr="00D610E1">
              <w:rPr>
                <w:rFonts w:ascii="Arial" w:hAnsi="Arial" w:cs="Arial"/>
              </w:rPr>
              <w:t>Address:</w:t>
            </w:r>
          </w:p>
          <w:p w14:paraId="5748D888" w14:textId="77777777" w:rsidR="00532472" w:rsidRPr="00D610E1" w:rsidRDefault="00532472" w:rsidP="005570E6">
            <w:pPr>
              <w:rPr>
                <w:rFonts w:ascii="Arial" w:hAnsi="Arial" w:cs="Arial"/>
              </w:rPr>
            </w:pPr>
          </w:p>
        </w:tc>
        <w:tc>
          <w:tcPr>
            <w:tcW w:w="5701" w:type="dxa"/>
          </w:tcPr>
          <w:p w14:paraId="2228A919" w14:textId="77777777" w:rsidR="00532472" w:rsidRPr="00C0285F" w:rsidRDefault="00532472" w:rsidP="005570E6">
            <w:pPr>
              <w:rPr>
                <w:rFonts w:ascii="Arial" w:hAnsi="Arial" w:cs="Arial"/>
                <w:sz w:val="20"/>
                <w:szCs w:val="20"/>
              </w:rPr>
            </w:pPr>
          </w:p>
          <w:p w14:paraId="4E717DDB" w14:textId="77777777" w:rsidR="00862D5A" w:rsidRPr="00C0285F" w:rsidRDefault="00862D5A" w:rsidP="005570E6">
            <w:pPr>
              <w:rPr>
                <w:rFonts w:ascii="Arial" w:hAnsi="Arial" w:cs="Arial"/>
                <w:sz w:val="20"/>
                <w:szCs w:val="20"/>
              </w:rPr>
            </w:pPr>
          </w:p>
          <w:p w14:paraId="2ED68C0B" w14:textId="77777777" w:rsidR="00862D5A" w:rsidRPr="00C0285F" w:rsidRDefault="00862D5A" w:rsidP="005570E6">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570E6">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570E6">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proofErr w:type="gramStart"/>
            <w:r w:rsidR="006A0F3E" w:rsidRPr="00C06BC8">
              <w:rPr>
                <w:rFonts w:ascii="Arial" w:hAnsi="Arial" w:cs="Arial"/>
              </w:rPr>
              <w:t>University</w:t>
            </w:r>
            <w:proofErr w:type="gramEnd"/>
            <w:r w:rsidR="006A0F3E" w:rsidRPr="00C06BC8">
              <w:rPr>
                <w:rFonts w:ascii="Arial" w:hAnsi="Arial" w:cs="Arial"/>
              </w:rPr>
              <w:t xml:space="preserve">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570E6">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570E6">
            <w:pPr>
              <w:rPr>
                <w:rFonts w:ascii="Arial" w:hAnsi="Arial" w:cs="Arial"/>
                <w:sz w:val="20"/>
                <w:szCs w:val="20"/>
              </w:rPr>
            </w:pPr>
          </w:p>
          <w:p w14:paraId="7B4AB5F0" w14:textId="77777777" w:rsidR="00DD45A4" w:rsidRPr="001A6143" w:rsidRDefault="00DD45A4" w:rsidP="005570E6">
            <w:pPr>
              <w:rPr>
                <w:rFonts w:ascii="Arial" w:hAnsi="Arial" w:cs="Arial"/>
                <w:sz w:val="20"/>
                <w:szCs w:val="20"/>
              </w:rPr>
            </w:pPr>
          </w:p>
        </w:tc>
        <w:tc>
          <w:tcPr>
            <w:tcW w:w="1573" w:type="dxa"/>
          </w:tcPr>
          <w:p w14:paraId="5878DE49" w14:textId="77777777" w:rsidR="00DD45A4" w:rsidRPr="001A6143" w:rsidRDefault="00DD45A4" w:rsidP="005570E6">
            <w:pPr>
              <w:rPr>
                <w:rFonts w:ascii="Arial" w:hAnsi="Arial" w:cs="Arial"/>
                <w:sz w:val="20"/>
                <w:szCs w:val="20"/>
              </w:rPr>
            </w:pPr>
          </w:p>
          <w:p w14:paraId="2FF48138" w14:textId="77777777" w:rsidR="00DD45A4" w:rsidRPr="001A6143" w:rsidRDefault="00DD45A4" w:rsidP="005570E6">
            <w:pPr>
              <w:rPr>
                <w:rFonts w:ascii="Arial" w:hAnsi="Arial" w:cs="Arial"/>
                <w:sz w:val="20"/>
                <w:szCs w:val="20"/>
              </w:rPr>
            </w:pPr>
          </w:p>
          <w:p w14:paraId="14C906CC" w14:textId="77777777" w:rsidR="00DD45A4" w:rsidRPr="001A6143" w:rsidRDefault="00DD45A4" w:rsidP="005570E6">
            <w:pPr>
              <w:rPr>
                <w:rFonts w:ascii="Arial" w:hAnsi="Arial" w:cs="Arial"/>
                <w:sz w:val="20"/>
                <w:szCs w:val="20"/>
              </w:rPr>
            </w:pPr>
          </w:p>
        </w:tc>
        <w:tc>
          <w:tcPr>
            <w:tcW w:w="3441" w:type="dxa"/>
          </w:tcPr>
          <w:p w14:paraId="7F166EC9" w14:textId="77777777" w:rsidR="00DD45A4" w:rsidRPr="001A6143" w:rsidRDefault="00DD45A4" w:rsidP="005570E6">
            <w:pPr>
              <w:rPr>
                <w:rFonts w:ascii="Arial" w:hAnsi="Arial" w:cs="Arial"/>
                <w:sz w:val="20"/>
                <w:szCs w:val="20"/>
              </w:rPr>
            </w:pPr>
          </w:p>
          <w:p w14:paraId="1AA51B72" w14:textId="77777777" w:rsidR="00DD45A4" w:rsidRPr="001A6143" w:rsidRDefault="00DD45A4" w:rsidP="005570E6">
            <w:pPr>
              <w:rPr>
                <w:rFonts w:ascii="Arial" w:hAnsi="Arial" w:cs="Arial"/>
                <w:sz w:val="20"/>
                <w:szCs w:val="20"/>
              </w:rPr>
            </w:pPr>
          </w:p>
          <w:p w14:paraId="4B1A92CB" w14:textId="77777777" w:rsidR="00DD45A4" w:rsidRPr="001A6143" w:rsidRDefault="00DD45A4" w:rsidP="005570E6">
            <w:pPr>
              <w:rPr>
                <w:rFonts w:ascii="Arial" w:hAnsi="Arial" w:cs="Arial"/>
                <w:sz w:val="20"/>
                <w:szCs w:val="20"/>
              </w:rPr>
            </w:pPr>
          </w:p>
        </w:tc>
        <w:tc>
          <w:tcPr>
            <w:tcW w:w="1943" w:type="dxa"/>
          </w:tcPr>
          <w:p w14:paraId="557E604B" w14:textId="77777777" w:rsidR="00DD45A4" w:rsidRPr="001A6143" w:rsidRDefault="00DD45A4" w:rsidP="005570E6">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1208B33F"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w:t>
            </w:r>
            <w:proofErr w:type="gramStart"/>
            <w:r w:rsidRPr="00DA058A">
              <w:rPr>
                <w:rFonts w:ascii="Arial" w:hAnsi="Arial" w:cs="Arial"/>
              </w:rPr>
              <w:t>brief summary</w:t>
            </w:r>
            <w:proofErr w:type="gramEnd"/>
            <w:r w:rsidRPr="00DA058A">
              <w:rPr>
                <w:rFonts w:ascii="Arial" w:hAnsi="Arial" w:cs="Arial"/>
              </w:rPr>
              <w:t xml:space="preserve">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0900488">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06A33DD">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0D0B4A59" w:rsidR="00151ACE" w:rsidRPr="004F434B" w:rsidRDefault="00151ACE" w:rsidP="00821659">
            <w:pPr>
              <w:jc w:val="center"/>
              <w:rPr>
                <w:rFonts w:ascii="Arial" w:hAnsi="Arial" w:cs="Arial"/>
                <w:bCs/>
              </w:rPr>
            </w:pPr>
            <w:r w:rsidRPr="004F434B">
              <w:rPr>
                <w:rFonts w:ascii="Arial" w:hAnsi="Arial" w:cs="Arial"/>
                <w:bCs/>
              </w:rPr>
              <w:t>Reasons given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06A33DD">
        <w:trPr>
          <w:tblHeader/>
        </w:trPr>
        <w:tc>
          <w:tcPr>
            <w:tcW w:w="846" w:type="dxa"/>
          </w:tcPr>
          <w:p w14:paraId="4510369E" w14:textId="12079F25" w:rsidR="00151ACE" w:rsidRPr="004F434B" w:rsidRDefault="00151ACE" w:rsidP="004F434B">
            <w:pPr>
              <w:jc w:val="center"/>
              <w:rPr>
                <w:rFonts w:ascii="Arial" w:hAnsi="Arial" w:cs="Arial"/>
                <w:bCs/>
              </w:rPr>
            </w:pPr>
            <w:r w:rsidRPr="004F434B">
              <w:rPr>
                <w:rFonts w:ascii="Arial" w:hAnsi="Arial" w:cs="Arial"/>
                <w:bCs/>
              </w:rPr>
              <w:t>To</w:t>
            </w:r>
          </w:p>
        </w:tc>
        <w:tc>
          <w:tcPr>
            <w:tcW w:w="871" w:type="dxa"/>
          </w:tcPr>
          <w:p w14:paraId="1A0C1308" w14:textId="60A227B3" w:rsidR="00151ACE" w:rsidRPr="004F434B" w:rsidRDefault="00151ACE" w:rsidP="004F434B">
            <w:pPr>
              <w:jc w:val="center"/>
              <w:rPr>
                <w:rFonts w:ascii="Arial" w:hAnsi="Arial" w:cs="Arial"/>
                <w:bCs/>
              </w:rPr>
            </w:pPr>
            <w:r w:rsidRPr="004F434B">
              <w:rPr>
                <w:rFonts w:ascii="Arial" w:hAnsi="Arial" w:cs="Arial"/>
                <w:bCs/>
              </w:rPr>
              <w:t>From</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06A33DD">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06A33DD">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06A33DD">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06A33DD">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06A33DD">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4BBC3167"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7D02300C" w14:textId="77777777" w:rsidR="001C1CE6" w:rsidRPr="004F3417" w:rsidRDefault="001C1CE6" w:rsidP="001C1CE6">
      <w:pPr>
        <w:rPr>
          <w:rFonts w:ascii="Arial" w:hAnsi="Arial" w:cs="Arial"/>
          <w:b/>
        </w:rPr>
      </w:pP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16DE80D4" w:rsidR="00A87C4E" w:rsidRPr="004F3417" w:rsidRDefault="007E5269" w:rsidP="00B233A0">
            <w:pPr>
              <w:rPr>
                <w:rFonts w:ascii="Arial" w:hAnsi="Arial" w:cs="Arial"/>
              </w:rPr>
            </w:pPr>
            <w:r w:rsidRPr="004F3417">
              <w:rPr>
                <w:rFonts w:ascii="Arial" w:hAnsi="Arial" w:cs="Arial"/>
                <w:sz w:val="16"/>
                <w:szCs w:val="16"/>
              </w:rPr>
              <w:t>IMPORTANT: please note that if this referee is not currently employed by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570E6">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570E6">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570E6">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570E6">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lastRenderedPageBreak/>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570E6">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679319A7" w:rsidR="002D2EE3" w:rsidRPr="004F3417" w:rsidRDefault="002D2EE3" w:rsidP="00DC5DE2">
            <w:pPr>
              <w:rPr>
                <w:rFonts w:ascii="Arial" w:hAnsi="Arial" w:cs="Arial"/>
                <w:sz w:val="16"/>
                <w:szCs w:val="16"/>
              </w:rPr>
            </w:pPr>
            <w:r w:rsidRPr="004F3417">
              <w:rPr>
                <w:rFonts w:ascii="Arial" w:hAnsi="Arial" w:cs="Arial"/>
              </w:rPr>
              <w:t xml:space="preserve">Is this personal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EC667EF"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employed by 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your employer.</w:t>
            </w:r>
          </w:p>
        </w:tc>
        <w:tc>
          <w:tcPr>
            <w:tcW w:w="4536" w:type="dxa"/>
          </w:tcPr>
          <w:p w14:paraId="196B1FAA" w14:textId="4212CBF3"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73CB9ACE" w14:textId="1AC21FB0"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570E6">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570E6">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1EB129F0" w14:textId="77777777" w:rsidR="002D2EE3" w:rsidRPr="004E04B8" w:rsidRDefault="002D2EE3" w:rsidP="005570E6">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65E5B481"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answer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570E6">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570E6">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570E6">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570E6">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570E6">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3417E8DE"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Pr="004F3417">
              <w:rPr>
                <w:rFonts w:ascii="Arial" w:hAnsi="Arial" w:cs="Arial"/>
                <w:sz w:val="16"/>
                <w:szCs w:val="16"/>
              </w:rPr>
              <w:t xml:space="preserve">i.e.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570E6">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lastRenderedPageBreak/>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B80CA0F" w14:textId="2223EA55" w:rsidR="00183BEA" w:rsidRPr="007E0C88" w:rsidRDefault="00183BEA" w:rsidP="005570E6">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570E6">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570E6">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21778D6D" w14:textId="77777777" w:rsidR="00183BEA" w:rsidRPr="007E0C88" w:rsidRDefault="00183BEA" w:rsidP="005570E6">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1A9C03D6" w:rsidR="001C1CE6" w:rsidRPr="00AF2422" w:rsidRDefault="0091226D" w:rsidP="001C1CE6">
      <w:pPr>
        <w:jc w:val="both"/>
        <w:rPr>
          <w:rFonts w:ascii="Arial" w:hAnsi="Arial" w:cs="Arial"/>
        </w:rPr>
      </w:pPr>
      <w:r>
        <w:rPr>
          <w:rFonts w:ascii="Arial" w:hAnsi="Arial" w:cs="Arial"/>
        </w:rPr>
        <w:t>Queen Anne’s</w:t>
      </w:r>
      <w:r w:rsidR="00E21F86" w:rsidRPr="00AF2422">
        <w:rPr>
          <w:rFonts w:ascii="Arial" w:hAnsi="Arial" w:cs="Arial"/>
        </w:rPr>
        <w:t xml:space="preserve"> School</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AF2422">
        <w:rPr>
          <w:rFonts w:ascii="Arial" w:hAnsi="Arial" w:cs="Arial"/>
        </w:rPr>
        <w:t>on the basis of</w:t>
      </w:r>
      <w:proofErr w:type="gramEnd"/>
      <w:r w:rsidR="001C1CE6" w:rsidRPr="00AF2422">
        <w:rPr>
          <w:rFonts w:ascii="Arial" w:hAnsi="Arial" w:cs="Arial"/>
        </w:rPr>
        <w:t xml:space="preserve"> their individual and relevant merits and abilities.  All employees are given equal opportunities and, where appropriate, special training to progress within the </w:t>
      </w:r>
      <w:proofErr w:type="gramStart"/>
      <w:r w:rsidR="001C1CE6" w:rsidRPr="00AF2422">
        <w:rPr>
          <w:rFonts w:ascii="Arial" w:hAnsi="Arial" w:cs="Arial"/>
        </w:rPr>
        <w:t>School</w:t>
      </w:r>
      <w:proofErr w:type="gramEnd"/>
      <w:r w:rsidR="001C1CE6" w:rsidRPr="00AF2422">
        <w:rPr>
          <w:rFonts w:ascii="Arial" w:hAnsi="Arial" w:cs="Arial"/>
        </w:rPr>
        <w:t>.</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position and the </w:t>
      </w:r>
      <w:proofErr w:type="gramStart"/>
      <w:r w:rsidRPr="00AF2422">
        <w:rPr>
          <w:rFonts w:ascii="Arial" w:eastAsia="Times New Roman" w:hAnsi="Arial" w:cs="Arial"/>
        </w:rPr>
        <w:t>School</w:t>
      </w:r>
      <w:proofErr w:type="gramEnd"/>
      <w:r w:rsidRPr="00AF2422">
        <w:rPr>
          <w:rFonts w:ascii="Arial" w:eastAsia="Times New Roman" w:hAnsi="Arial" w:cs="Arial"/>
        </w:rPr>
        <w:t xml:space="preserve"> will carry out right to work checks as a pre-condition of employment.</w:t>
      </w:r>
    </w:p>
    <w:p w14:paraId="587094B1" w14:textId="56D7CBA6" w:rsidR="009B6C86" w:rsidRPr="00C335F5" w:rsidRDefault="009B6C86" w:rsidP="009B6C86">
      <w:pPr>
        <w:jc w:val="both"/>
        <w:rPr>
          <w:rFonts w:ascii="Arial" w:eastAsia="Times New Roman" w:hAnsi="Arial" w:cs="Arial"/>
          <w:sz w:val="20"/>
          <w:szCs w:val="20"/>
        </w:rPr>
      </w:pPr>
      <w:r w:rsidRPr="00745B12">
        <w:rPr>
          <w:rFonts w:ascii="Arial" w:eastAsia="Times New Roman" w:hAnsi="Arial" w:cs="Arial"/>
          <w:b/>
          <w:bCs/>
        </w:rPr>
        <w:t>Please</w:t>
      </w:r>
      <w:r w:rsidR="007F154F" w:rsidRPr="00745B12">
        <w:rPr>
          <w:rFonts w:ascii="Arial" w:eastAsia="Times New Roman" w:hAnsi="Arial" w:cs="Arial"/>
          <w:b/>
          <w:bCs/>
        </w:rPr>
        <w:t xml:space="preserve"> </w:t>
      </w:r>
      <w:r w:rsidR="00AF2422" w:rsidRPr="00745B12">
        <w:rPr>
          <w:rFonts w:ascii="Arial" w:eastAsia="Times New Roman" w:hAnsi="Arial" w:cs="Arial"/>
          <w:b/>
          <w:bCs/>
        </w:rPr>
        <w:t>indicate</w:t>
      </w:r>
      <w:r w:rsidRPr="00745B12">
        <w:rPr>
          <w:rFonts w:ascii="Arial" w:eastAsia="Times New Roman" w:hAnsi="Arial" w:cs="Arial"/>
          <w:b/>
          <w:bCs/>
        </w:rPr>
        <w:t xml:space="preserve"> your right to work status</w:t>
      </w:r>
      <w:r w:rsidR="00BD49A7">
        <w:rPr>
          <w:rFonts w:ascii="Arial" w:eastAsia="Times New Roman" w:hAnsi="Arial" w:cs="Arial"/>
          <w:b/>
          <w:bCs/>
        </w:rPr>
        <w:t xml:space="preserve"> -</w:t>
      </w:r>
      <w:r w:rsidR="00142748" w:rsidRPr="00142748">
        <w:rPr>
          <w:rFonts w:ascii="Arial" w:eastAsia="Times New Roman" w:hAnsi="Arial" w:cs="Arial"/>
          <w:sz w:val="20"/>
          <w:szCs w:val="20"/>
        </w:rPr>
        <w:t xml:space="preserve"> </w:t>
      </w:r>
      <w:sdt>
        <w:sdtPr>
          <w:rPr>
            <w:rFonts w:ascii="Arial" w:eastAsia="Times New Roman" w:hAnsi="Arial" w:cs="Arial"/>
            <w:sz w:val="20"/>
            <w:szCs w:val="20"/>
          </w:rPr>
          <w:alias w:val="Right to work status"/>
          <w:tag w:val="Right to work status"/>
          <w:id w:val="-493793009"/>
          <w:placeholder>
            <w:docPart w:val="F6EC412434894F6FB53185A816C6FB16"/>
          </w:placeholder>
          <w:showingPlcHdr/>
          <w:dropDownList>
            <w:listItem w:value="Choose your right to work status"/>
            <w:listItem w:displayText="I have the right to work in the UK without requiring a visa or sponsorship, as I have British Citizenship" w:value="I have the right to work in the UK without requiring a visa or sponsorship, as I have British Citizenship"/>
            <w:listItem w:displayText="I have the right to work in the UK without requiring a visa or sponsorship, as I have Irish citizenship" w:value="I have the right to work in the UK without requiring a visa or sponsorship, as I have Irish citizenship"/>
            <w:listItem w:displayText="I have the right to work in the UK without requiring a visa or sponsorship, as I have EU Settled/Pre-Settled Status" w:value="I have the right to work in the UK without requiring a visa or sponsorship, as I have EU Settled/Pre-Settled Status"/>
            <w:listItem w:displayText="I have the right to work in the UK without requiring a visa or sponsorship, as I have Indefinite Leave to Remain" w:value="I have the right to work in the UK without requiring a visa or sponsorship, as I have Indefinite Leave to Remain"/>
            <w:listItem w:displayText="I have the right to work in the UK without requiring a visa or sponsorship, as I have another reason (please provide details below)" w:value="I have the right to work in the UK without requiring a visa or sponsorship, as I have another reason (please provide details below)"/>
            <w:listItem w:displayText="I do not have the right to work in the UK without obtaining a visa" w:value="I do not have the right to work in the UK without obtaining a visa"/>
          </w:dropDownList>
        </w:sdtPr>
        <w:sdtContent>
          <w:r w:rsidR="000C75BA">
            <w:rPr>
              <w:rFonts w:ascii="Arial" w:eastAsia="Times New Roman" w:hAnsi="Arial" w:cs="Arial"/>
              <w:sz w:val="20"/>
              <w:szCs w:val="20"/>
            </w:rPr>
            <w:t>Select an option by clicking here</w:t>
          </w:r>
        </w:sdtContent>
      </w:sdt>
      <w:r w:rsidRPr="00C335F5">
        <w:rPr>
          <w:rFonts w:ascii="Arial" w:eastAsia="Times New Roman" w:hAnsi="Arial" w:cs="Arial"/>
          <w:sz w:val="20"/>
          <w:szCs w:val="20"/>
        </w:rPr>
        <w:t>:</w:t>
      </w:r>
      <w:r w:rsidR="005966DA">
        <w:rPr>
          <w:rFonts w:ascii="Arial" w:eastAsia="Times New Roman" w:hAnsi="Arial" w:cs="Arial"/>
          <w:sz w:val="20"/>
          <w:szCs w:val="20"/>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7518C0" w:rsidRPr="007518C0" w14:paraId="5201AAB3" w14:textId="77777777" w:rsidTr="007518C0">
        <w:tc>
          <w:tcPr>
            <w:tcW w:w="96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44807B" w14:textId="72799335" w:rsidR="004E2D53" w:rsidRPr="007518C0" w:rsidRDefault="009C3FFC" w:rsidP="008C3C45">
            <w:pPr>
              <w:jc w:val="center"/>
              <w:rPr>
                <w:rFonts w:ascii="Arial" w:hAnsi="Arial" w:cs="Arial"/>
                <w:bCs/>
                <w:color w:val="000000" w:themeColor="text1"/>
              </w:rPr>
            </w:pPr>
            <w:r w:rsidRPr="007518C0">
              <w:rPr>
                <w:rFonts w:ascii="Arial" w:hAnsi="Arial" w:cs="Arial"/>
                <w:bCs/>
                <w:color w:val="000000" w:themeColor="text1"/>
              </w:rPr>
              <w:t xml:space="preserve">If you selected ‘another reason’, please provide </w:t>
            </w:r>
            <w:r w:rsidR="007518C0" w:rsidRPr="007518C0">
              <w:rPr>
                <w:rFonts w:ascii="Arial" w:hAnsi="Arial" w:cs="Arial"/>
                <w:bCs/>
                <w:color w:val="000000" w:themeColor="text1"/>
              </w:rPr>
              <w:t>further detail below:</w:t>
            </w:r>
          </w:p>
        </w:tc>
      </w:tr>
      <w:tr w:rsidR="007518C0" w:rsidRPr="007518C0" w14:paraId="0F56BF41" w14:textId="77777777" w:rsidTr="009C3FFC">
        <w:tc>
          <w:tcPr>
            <w:tcW w:w="9639" w:type="dxa"/>
            <w:tcBorders>
              <w:top w:val="single" w:sz="4" w:space="0" w:color="auto"/>
              <w:left w:val="single" w:sz="4" w:space="0" w:color="auto"/>
              <w:bottom w:val="single" w:sz="4" w:space="0" w:color="auto"/>
              <w:right w:val="single" w:sz="4" w:space="0" w:color="auto"/>
            </w:tcBorders>
            <w:vAlign w:val="center"/>
          </w:tcPr>
          <w:p w14:paraId="14C2C6F1" w14:textId="77777777" w:rsidR="007518C0" w:rsidRPr="007518C0" w:rsidRDefault="007518C0" w:rsidP="008C3C45">
            <w:pPr>
              <w:jc w:val="center"/>
              <w:rPr>
                <w:rFonts w:ascii="Arial" w:hAnsi="Arial" w:cs="Arial"/>
                <w:b/>
                <w:color w:val="000000" w:themeColor="text1"/>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B7656B">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B7656B">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957E99">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4B98BE6B" w14:textId="77777777" w:rsidR="00DE47D0" w:rsidRPr="004F3417" w:rsidRDefault="00DE47D0" w:rsidP="001C1CE6">
      <w:pPr>
        <w:jc w:val="both"/>
        <w:rPr>
          <w:rFonts w:ascii="Arial" w:hAnsi="Arial" w:cs="Arial"/>
          <w:b/>
        </w:rPr>
      </w:pPr>
    </w:p>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0B0724DB"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Further information about the </w:t>
      </w:r>
      <w:proofErr w:type="gramStart"/>
      <w:r w:rsidRPr="00660A8A">
        <w:rPr>
          <w:rFonts w:ascii="Arial" w:hAnsi="Arial" w:cs="Arial"/>
        </w:rPr>
        <w:t>School’s</w:t>
      </w:r>
      <w:proofErr w:type="gramEnd"/>
      <w:r w:rsidRPr="00660A8A">
        <w:rPr>
          <w:rFonts w:ascii="Arial" w:hAnsi="Arial" w:cs="Arial"/>
        </w:rPr>
        <w:t xml:space="preserve"> child protection policy and practices and policy on employment of ex-offenders can be found on the </w:t>
      </w:r>
      <w:proofErr w:type="gramStart"/>
      <w:r w:rsidRPr="00660A8A">
        <w:rPr>
          <w:rFonts w:ascii="Arial" w:hAnsi="Arial" w:cs="Arial"/>
        </w:rPr>
        <w:t>School’s</w:t>
      </w:r>
      <w:proofErr w:type="gramEnd"/>
      <w:r w:rsidRPr="00660A8A">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615AA07B"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4F3417" w:rsidRDefault="00660A8A" w:rsidP="009763BE">
            <w:pPr>
              <w:rPr>
                <w:rFonts w:ascii="Arial" w:hAnsi="Arial" w:cs="Arial"/>
                <w:highlight w:val="green"/>
              </w:rPr>
            </w:pPr>
            <w:r w:rsidRPr="004F3417">
              <w:rPr>
                <w:rFonts w:ascii="Arial" w:hAnsi="Arial" w:cs="Arial"/>
              </w:rPr>
              <w:t>National Insurance Number:</w:t>
            </w:r>
          </w:p>
        </w:tc>
        <w:tc>
          <w:tcPr>
            <w:tcW w:w="2977" w:type="dxa"/>
            <w:vAlign w:val="center"/>
          </w:tcPr>
          <w:p w14:paraId="057F8B0E" w14:textId="460E25F5" w:rsidR="00660A8A" w:rsidRPr="00D541C0" w:rsidRDefault="00660A8A" w:rsidP="009763BE">
            <w:pPr>
              <w:rPr>
                <w:rFonts w:ascii="Arial" w:hAnsi="Arial" w:cs="Arial"/>
                <w:sz w:val="20"/>
                <w:szCs w:val="20"/>
                <w:highlight w:val="green"/>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4C6A51">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4C6A51">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4C6A51">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4C6A51">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4C6A51">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4C6A51">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w:t>
      </w:r>
      <w:proofErr w:type="gramStart"/>
      <w:r w:rsidR="006064A5" w:rsidRPr="004A0542">
        <w:rPr>
          <w:rFonts w:ascii="Arial" w:hAnsi="Arial" w:cs="Arial"/>
        </w:rPr>
        <w:t>School</w:t>
      </w:r>
      <w:proofErr w:type="gramEnd"/>
      <w:r w:rsidR="006064A5" w:rsidRPr="004A0542">
        <w:rPr>
          <w:rFonts w:ascii="Arial" w:hAnsi="Arial" w:cs="Arial"/>
        </w:rPr>
        <w:t xml:space="preserve">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60160E62"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 xml:space="preserve">The </w:t>
      </w:r>
      <w:proofErr w:type="gramStart"/>
      <w:r w:rsidRPr="004A0542">
        <w:rPr>
          <w:rFonts w:ascii="Arial" w:hAnsi="Arial" w:cs="Arial"/>
        </w:rPr>
        <w:t>School</w:t>
      </w:r>
      <w:proofErr w:type="gramEnd"/>
      <w:r w:rsidRPr="004A0542">
        <w:rPr>
          <w:rFonts w:ascii="Arial" w:hAnsi="Arial" w:cs="Arial"/>
        </w:rPr>
        <w:t xml:space="preserve"> will also check that I am not subject to a Secretary of State Section 128 direction which prohibits or restricts a person from taking part in the management of a school.</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w:t>
      </w:r>
      <w:proofErr w:type="gramStart"/>
      <w:r w:rsidRPr="004A0542">
        <w:rPr>
          <w:rFonts w:ascii="Arial" w:hAnsi="Arial" w:cs="Arial"/>
        </w:rPr>
        <w:t>School</w:t>
      </w:r>
      <w:proofErr w:type="gramEnd"/>
      <w:r w:rsidRPr="004A0542">
        <w:rPr>
          <w:rFonts w:ascii="Arial" w:hAnsi="Arial" w:cs="Arial"/>
        </w:rPr>
        <w:t xml:space="preserve">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38B0F155" w14:textId="19B099C5"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acknowledge that RSAcademics will use information contained or referred to in this form for the purpose of processing my job application and as further set out in </w:t>
      </w:r>
      <w:hyperlink r:id="rId12" w:history="1">
        <w:r w:rsidRPr="004A0542">
          <w:rPr>
            <w:rStyle w:val="Hyperlink"/>
            <w:rFonts w:ascii="Arial" w:hAnsi="Arial" w:cs="Arial"/>
          </w:rPr>
          <w:t>RSAcademics’ Privacy Notice</w:t>
        </w:r>
      </w:hyperlink>
      <w:r w:rsidRPr="004A0542">
        <w:rPr>
          <w:rFonts w:ascii="Arial" w:hAnsi="Arial" w:cs="Arial"/>
        </w:rPr>
        <w:t>.</w:t>
      </w:r>
      <w:hyperlink r:id="rId13" w:history="1"/>
      <w:r w:rsidR="0068038A" w:rsidRPr="004A0542">
        <w:rPr>
          <w:rFonts w:ascii="Arial" w:hAnsi="Arial" w:cs="Arial"/>
        </w:rPr>
        <w:t xml:space="preserve"> If </w:t>
      </w:r>
      <w:r w:rsidR="002924DE" w:rsidRPr="004A0542">
        <w:rPr>
          <w:rFonts w:ascii="Arial" w:eastAsia="Times New Roman" w:hAnsi="Arial" w:cs="Arial"/>
        </w:rPr>
        <w:t>I change my mind about how RSAcademics may process my data (by emailing dp@rsacademics.co.uk) I understand this may prevent my application progressing.</w:t>
      </w:r>
    </w:p>
    <w:p w14:paraId="77272CEE" w14:textId="3F50D58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any offer of employment made by the </w:t>
      </w:r>
      <w:proofErr w:type="gramStart"/>
      <w:r w:rsidRPr="004A0542">
        <w:rPr>
          <w:rFonts w:ascii="Arial" w:hAnsi="Arial" w:cs="Arial"/>
        </w:rPr>
        <w:t>School</w:t>
      </w:r>
      <w:proofErr w:type="gramEnd"/>
      <w:r w:rsidRPr="004A0542">
        <w:rPr>
          <w:rFonts w:ascii="Arial" w:hAnsi="Arial" w:cs="Arial"/>
        </w:rPr>
        <w:t xml:space="preserve">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rsidRPr="004F3417" w14:paraId="1146F543" w14:textId="77777777" w:rsidTr="00DC002A">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3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187459FC"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52F5F84C"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p w14:paraId="52D14CB9" w14:textId="3F25E56D" w:rsidR="0039799A" w:rsidRPr="004F3417" w:rsidRDefault="001C1CE6" w:rsidP="00531DF0">
      <w:pPr>
        <w:rPr>
          <w:rFonts w:ascii="Arial" w:hAnsi="Arial" w:cs="Arial"/>
        </w:rPr>
      </w:pPr>
      <w:r w:rsidRPr="004F3417">
        <w:rPr>
          <w:rFonts w:ascii="Arial" w:hAnsi="Arial" w:cs="Arial"/>
          <w:noProof/>
        </w:rPr>
        <mc:AlternateContent>
          <mc:Choice Requires="wps">
            <w:drawing>
              <wp:anchor distT="0" distB="0" distL="114300" distR="114300" simplePos="0" relativeHeight="251658240" behindDoc="0" locked="0" layoutInCell="1" allowOverlap="1" wp14:anchorId="32FD8311" wp14:editId="6A1703BA">
                <wp:simplePos x="0" y="0"/>
                <wp:positionH relativeFrom="margin">
                  <wp:posOffset>122555</wp:posOffset>
                </wp:positionH>
                <wp:positionV relativeFrom="paragraph">
                  <wp:posOffset>185420</wp:posOffset>
                </wp:positionV>
                <wp:extent cx="6276975" cy="990600"/>
                <wp:effectExtent l="0" t="0" r="28575" b="19050"/>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990600"/>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9.65pt;margin-top:14.6pt;width:494.25pt;height:7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">
                <v:textbo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4F3417"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1EEF" w14:textId="77777777" w:rsidR="00553C49" w:rsidRDefault="00553C49" w:rsidP="008F2015">
      <w:pPr>
        <w:spacing w:after="0"/>
      </w:pPr>
      <w:r>
        <w:separator/>
      </w:r>
    </w:p>
    <w:p w14:paraId="41B996A8" w14:textId="77777777" w:rsidR="00553C49" w:rsidRDefault="00553C49"/>
  </w:endnote>
  <w:endnote w:type="continuationSeparator" w:id="0">
    <w:p w14:paraId="272BBB9B" w14:textId="77777777" w:rsidR="00553C49" w:rsidRDefault="00553C49" w:rsidP="008F2015">
      <w:pPr>
        <w:spacing w:after="0"/>
      </w:pPr>
      <w:r>
        <w:continuationSeparator/>
      </w:r>
    </w:p>
    <w:p w14:paraId="53C8EF24" w14:textId="77777777" w:rsidR="00553C49" w:rsidRDefault="00553C49"/>
  </w:endnote>
  <w:endnote w:type="continuationNotice" w:id="1">
    <w:p w14:paraId="19E4A2E8" w14:textId="77777777" w:rsidR="00553C49" w:rsidRDefault="00553C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A00002FF" w:usb1="4000207B"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38A15BF8" w:rsidR="00891695" w:rsidRPr="00522F9B" w:rsidRDefault="00E567E8"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Head</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Pr>
              <w:rFonts w:ascii="Montserrat Medium" w:hAnsi="Montserrat Medium" w:cs="Montserrat Medium"/>
              <w:color w:val="3F3A57" w:themeColor="accent5"/>
              <w:sz w:val="16"/>
              <w:szCs w:val="16"/>
            </w:rPr>
            <w:t xml:space="preserve">Queen Anne’s </w:t>
          </w:r>
          <w:r w:rsidR="004C2D06">
            <w:rPr>
              <w:rFonts w:ascii="Montserrat Medium" w:hAnsi="Montserrat Medium" w:cs="Montserrat Medium"/>
              <w:color w:val="3F3A57" w:themeColor="accent5"/>
              <w:sz w:val="16"/>
              <w:szCs w:val="16"/>
            </w:rPr>
            <w:t>School</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3A20C" w14:textId="77777777" w:rsidR="00553C49" w:rsidRDefault="00553C49" w:rsidP="008F2015">
      <w:pPr>
        <w:spacing w:after="0"/>
      </w:pPr>
      <w:r>
        <w:separator/>
      </w:r>
    </w:p>
    <w:p w14:paraId="121CB58D" w14:textId="77777777" w:rsidR="00553C49" w:rsidRDefault="00553C49"/>
  </w:footnote>
  <w:footnote w:type="continuationSeparator" w:id="0">
    <w:p w14:paraId="71C13DF0" w14:textId="77777777" w:rsidR="00553C49" w:rsidRDefault="00553C49" w:rsidP="008F2015">
      <w:pPr>
        <w:spacing w:after="0"/>
      </w:pPr>
      <w:r>
        <w:continuationSeparator/>
      </w:r>
    </w:p>
    <w:p w14:paraId="1D720F02" w14:textId="77777777" w:rsidR="00553C49" w:rsidRDefault="00553C49"/>
  </w:footnote>
  <w:footnote w:type="continuationNotice" w:id="1">
    <w:p w14:paraId="6528B8A0" w14:textId="77777777" w:rsidR="00553C49" w:rsidRDefault="00553C4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66ED"/>
    <w:rsid w:val="00087152"/>
    <w:rsid w:val="00091AE4"/>
    <w:rsid w:val="0009778D"/>
    <w:rsid w:val="000A339B"/>
    <w:rsid w:val="000A374E"/>
    <w:rsid w:val="000B0831"/>
    <w:rsid w:val="000B14D2"/>
    <w:rsid w:val="000B44A3"/>
    <w:rsid w:val="000C0E22"/>
    <w:rsid w:val="000C0F50"/>
    <w:rsid w:val="000C2C59"/>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20D58"/>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59AC"/>
    <w:rsid w:val="002B11BA"/>
    <w:rsid w:val="002B143E"/>
    <w:rsid w:val="002B3F39"/>
    <w:rsid w:val="002B487E"/>
    <w:rsid w:val="002B6EBA"/>
    <w:rsid w:val="002C6A75"/>
    <w:rsid w:val="002D00C1"/>
    <w:rsid w:val="002D2EE3"/>
    <w:rsid w:val="002D7746"/>
    <w:rsid w:val="002D789A"/>
    <w:rsid w:val="002E329E"/>
    <w:rsid w:val="002E4506"/>
    <w:rsid w:val="002E6FD0"/>
    <w:rsid w:val="002E7780"/>
    <w:rsid w:val="002F2438"/>
    <w:rsid w:val="002F27E1"/>
    <w:rsid w:val="002F2958"/>
    <w:rsid w:val="002F5250"/>
    <w:rsid w:val="003040CE"/>
    <w:rsid w:val="003054FA"/>
    <w:rsid w:val="00307735"/>
    <w:rsid w:val="00312AD4"/>
    <w:rsid w:val="00313C02"/>
    <w:rsid w:val="003146ED"/>
    <w:rsid w:val="00315299"/>
    <w:rsid w:val="0032020E"/>
    <w:rsid w:val="00320A8D"/>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80043"/>
    <w:rsid w:val="003825C9"/>
    <w:rsid w:val="00382DDA"/>
    <w:rsid w:val="003848AE"/>
    <w:rsid w:val="00385C97"/>
    <w:rsid w:val="00390B2A"/>
    <w:rsid w:val="00392EAA"/>
    <w:rsid w:val="00392F56"/>
    <w:rsid w:val="00393345"/>
    <w:rsid w:val="00394330"/>
    <w:rsid w:val="003957F1"/>
    <w:rsid w:val="0039799A"/>
    <w:rsid w:val="003A5EF5"/>
    <w:rsid w:val="003A6C64"/>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483E"/>
    <w:rsid w:val="00427041"/>
    <w:rsid w:val="0043438D"/>
    <w:rsid w:val="00444364"/>
    <w:rsid w:val="00444D28"/>
    <w:rsid w:val="00445003"/>
    <w:rsid w:val="00446691"/>
    <w:rsid w:val="0045348B"/>
    <w:rsid w:val="004548EF"/>
    <w:rsid w:val="00455EAC"/>
    <w:rsid w:val="00463A76"/>
    <w:rsid w:val="004732C0"/>
    <w:rsid w:val="004735F8"/>
    <w:rsid w:val="004758EA"/>
    <w:rsid w:val="004778D7"/>
    <w:rsid w:val="00481886"/>
    <w:rsid w:val="004852CA"/>
    <w:rsid w:val="004857FF"/>
    <w:rsid w:val="00485C32"/>
    <w:rsid w:val="00486C34"/>
    <w:rsid w:val="00492CF1"/>
    <w:rsid w:val="00494D26"/>
    <w:rsid w:val="004A0542"/>
    <w:rsid w:val="004A6F6D"/>
    <w:rsid w:val="004A7E16"/>
    <w:rsid w:val="004B5988"/>
    <w:rsid w:val="004C2D06"/>
    <w:rsid w:val="004C2D26"/>
    <w:rsid w:val="004C365F"/>
    <w:rsid w:val="004D19A8"/>
    <w:rsid w:val="004D28F6"/>
    <w:rsid w:val="004D4001"/>
    <w:rsid w:val="004D4690"/>
    <w:rsid w:val="004E04B8"/>
    <w:rsid w:val="004E2D53"/>
    <w:rsid w:val="004E38AB"/>
    <w:rsid w:val="004E65B7"/>
    <w:rsid w:val="004F28E2"/>
    <w:rsid w:val="004F3417"/>
    <w:rsid w:val="004F434B"/>
    <w:rsid w:val="004F462F"/>
    <w:rsid w:val="004F5660"/>
    <w:rsid w:val="005048CC"/>
    <w:rsid w:val="00511C47"/>
    <w:rsid w:val="00512CDF"/>
    <w:rsid w:val="00514EEB"/>
    <w:rsid w:val="00515EF8"/>
    <w:rsid w:val="00522696"/>
    <w:rsid w:val="00522F9B"/>
    <w:rsid w:val="00524894"/>
    <w:rsid w:val="0053059C"/>
    <w:rsid w:val="00531753"/>
    <w:rsid w:val="00531DF0"/>
    <w:rsid w:val="00532472"/>
    <w:rsid w:val="00533A93"/>
    <w:rsid w:val="005342BE"/>
    <w:rsid w:val="005369F9"/>
    <w:rsid w:val="005408A0"/>
    <w:rsid w:val="00543BD0"/>
    <w:rsid w:val="00553C49"/>
    <w:rsid w:val="00554179"/>
    <w:rsid w:val="0055499A"/>
    <w:rsid w:val="00556814"/>
    <w:rsid w:val="00566270"/>
    <w:rsid w:val="00572E3F"/>
    <w:rsid w:val="00573503"/>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1E20"/>
    <w:rsid w:val="005B1F09"/>
    <w:rsid w:val="005B2546"/>
    <w:rsid w:val="005C1A06"/>
    <w:rsid w:val="005C31CD"/>
    <w:rsid w:val="005D18D2"/>
    <w:rsid w:val="005D625D"/>
    <w:rsid w:val="005D7900"/>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34FC"/>
    <w:rsid w:val="006C49F1"/>
    <w:rsid w:val="006D0EED"/>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3679"/>
    <w:rsid w:val="00713842"/>
    <w:rsid w:val="00714113"/>
    <w:rsid w:val="0071522A"/>
    <w:rsid w:val="0071579F"/>
    <w:rsid w:val="007167B7"/>
    <w:rsid w:val="007173FE"/>
    <w:rsid w:val="00717D89"/>
    <w:rsid w:val="00727A92"/>
    <w:rsid w:val="007334CA"/>
    <w:rsid w:val="007335C7"/>
    <w:rsid w:val="0074140E"/>
    <w:rsid w:val="00743A6D"/>
    <w:rsid w:val="00745B12"/>
    <w:rsid w:val="00746B74"/>
    <w:rsid w:val="007518C0"/>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1A24"/>
    <w:rsid w:val="00811456"/>
    <w:rsid w:val="00811DF0"/>
    <w:rsid w:val="00816438"/>
    <w:rsid w:val="0082063B"/>
    <w:rsid w:val="00820B72"/>
    <w:rsid w:val="00820D44"/>
    <w:rsid w:val="00821659"/>
    <w:rsid w:val="00823E96"/>
    <w:rsid w:val="008242C5"/>
    <w:rsid w:val="00824D63"/>
    <w:rsid w:val="00826ABA"/>
    <w:rsid w:val="00830343"/>
    <w:rsid w:val="00831E75"/>
    <w:rsid w:val="00831FF9"/>
    <w:rsid w:val="00835D46"/>
    <w:rsid w:val="00840F2F"/>
    <w:rsid w:val="0084250A"/>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B513E"/>
    <w:rsid w:val="008B562A"/>
    <w:rsid w:val="008B7D40"/>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1226D"/>
    <w:rsid w:val="00924F61"/>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731F"/>
    <w:rsid w:val="009D7B0E"/>
    <w:rsid w:val="009E31C5"/>
    <w:rsid w:val="009F0660"/>
    <w:rsid w:val="00A04E8A"/>
    <w:rsid w:val="00A108F2"/>
    <w:rsid w:val="00A11DE0"/>
    <w:rsid w:val="00A13E6A"/>
    <w:rsid w:val="00A146AE"/>
    <w:rsid w:val="00A15324"/>
    <w:rsid w:val="00A15916"/>
    <w:rsid w:val="00A15D3C"/>
    <w:rsid w:val="00A1762D"/>
    <w:rsid w:val="00A20161"/>
    <w:rsid w:val="00A255D0"/>
    <w:rsid w:val="00A256E8"/>
    <w:rsid w:val="00A25C63"/>
    <w:rsid w:val="00A26984"/>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6515"/>
    <w:rsid w:val="00A87C4E"/>
    <w:rsid w:val="00A9096C"/>
    <w:rsid w:val="00A94F01"/>
    <w:rsid w:val="00A961B5"/>
    <w:rsid w:val="00AA0FFA"/>
    <w:rsid w:val="00AA26FB"/>
    <w:rsid w:val="00AA348D"/>
    <w:rsid w:val="00AA5924"/>
    <w:rsid w:val="00AA6277"/>
    <w:rsid w:val="00AA6495"/>
    <w:rsid w:val="00AB5421"/>
    <w:rsid w:val="00AB5B29"/>
    <w:rsid w:val="00AC77F6"/>
    <w:rsid w:val="00AD58F6"/>
    <w:rsid w:val="00AD5991"/>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1770"/>
    <w:rsid w:val="00BB310F"/>
    <w:rsid w:val="00BB342B"/>
    <w:rsid w:val="00BB6099"/>
    <w:rsid w:val="00BC4ECF"/>
    <w:rsid w:val="00BC58D4"/>
    <w:rsid w:val="00BC5958"/>
    <w:rsid w:val="00BC668C"/>
    <w:rsid w:val="00BC6B2A"/>
    <w:rsid w:val="00BC7678"/>
    <w:rsid w:val="00BD063E"/>
    <w:rsid w:val="00BD49A7"/>
    <w:rsid w:val="00BD5C31"/>
    <w:rsid w:val="00BE484A"/>
    <w:rsid w:val="00BF0058"/>
    <w:rsid w:val="00BF1149"/>
    <w:rsid w:val="00BF13D5"/>
    <w:rsid w:val="00BF18B0"/>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5ECF"/>
    <w:rsid w:val="00C330C1"/>
    <w:rsid w:val="00C335F5"/>
    <w:rsid w:val="00C37A69"/>
    <w:rsid w:val="00C37AD6"/>
    <w:rsid w:val="00C42568"/>
    <w:rsid w:val="00C448AD"/>
    <w:rsid w:val="00C51A54"/>
    <w:rsid w:val="00C550E2"/>
    <w:rsid w:val="00C56FEF"/>
    <w:rsid w:val="00C57BB1"/>
    <w:rsid w:val="00C643FD"/>
    <w:rsid w:val="00C666D3"/>
    <w:rsid w:val="00C71C6E"/>
    <w:rsid w:val="00C74848"/>
    <w:rsid w:val="00C815B7"/>
    <w:rsid w:val="00C84032"/>
    <w:rsid w:val="00C86210"/>
    <w:rsid w:val="00C87C6D"/>
    <w:rsid w:val="00C937CF"/>
    <w:rsid w:val="00C95318"/>
    <w:rsid w:val="00CA522F"/>
    <w:rsid w:val="00CA56F2"/>
    <w:rsid w:val="00CC5583"/>
    <w:rsid w:val="00CC5BDC"/>
    <w:rsid w:val="00CC684D"/>
    <w:rsid w:val="00CD0C9B"/>
    <w:rsid w:val="00CD138D"/>
    <w:rsid w:val="00CD2A8D"/>
    <w:rsid w:val="00CE1404"/>
    <w:rsid w:val="00CE32D5"/>
    <w:rsid w:val="00CE432C"/>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D0EE9"/>
    <w:rsid w:val="00DD2ACD"/>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67E8"/>
    <w:rsid w:val="00E576A2"/>
    <w:rsid w:val="00E60007"/>
    <w:rsid w:val="00E61813"/>
    <w:rsid w:val="00E6186B"/>
    <w:rsid w:val="00E6234B"/>
    <w:rsid w:val="00E64736"/>
    <w:rsid w:val="00E65B6A"/>
    <w:rsid w:val="00E716FE"/>
    <w:rsid w:val="00E81160"/>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4ED2"/>
    <w:rsid w:val="00F73524"/>
    <w:rsid w:val="00F738C8"/>
    <w:rsid w:val="00F74609"/>
    <w:rsid w:val="00F7682F"/>
    <w:rsid w:val="00F8004A"/>
    <w:rsid w:val="00F80119"/>
    <w:rsid w:val="00F81418"/>
    <w:rsid w:val="00F8227F"/>
    <w:rsid w:val="00F84F5C"/>
    <w:rsid w:val="00F8687C"/>
    <w:rsid w:val="00F905CB"/>
    <w:rsid w:val="00F9604E"/>
    <w:rsid w:val="00FA01D7"/>
    <w:rsid w:val="00FA12FC"/>
    <w:rsid w:val="00FA2FC1"/>
    <w:rsid w:val="00FA3F3C"/>
    <w:rsid w:val="00FA66C2"/>
    <w:rsid w:val="00FB08B4"/>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7613"/>
    <w:rsid w:val="10891611"/>
    <w:rsid w:val="22FBA6E0"/>
    <w:rsid w:val="3097A0A1"/>
    <w:rsid w:val="4F996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2915F6D-6EC9-4C82-B49E-09F8A674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EC412434894F6FB53185A816C6FB16"/>
        <w:category>
          <w:name w:val="General"/>
          <w:gallery w:val="placeholder"/>
        </w:category>
        <w:types>
          <w:type w:val="bbPlcHdr"/>
        </w:types>
        <w:behaviors>
          <w:behavior w:val="content"/>
        </w:behaviors>
        <w:guid w:val="{27CB0E78-BE24-4047-960D-E809392355FC}"/>
      </w:docPartPr>
      <w:docPartBody>
        <w:p w:rsidR="000F1212" w:rsidRDefault="00A10766" w:rsidP="00A10766">
          <w:pPr>
            <w:pStyle w:val="F6EC412434894F6FB53185A816C6FB16"/>
          </w:pPr>
          <w:r>
            <w:rPr>
              <w:rFonts w:ascii="Arial" w:eastAsia="Times New Roman" w:hAnsi="Arial" w:cs="Arial"/>
              <w:sz w:val="20"/>
              <w:szCs w:val="20"/>
            </w:rPr>
            <w:t>Select an option by clicking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A00002FF" w:usb1="4000207B"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8B"/>
    <w:rsid w:val="000F1212"/>
    <w:rsid w:val="00407D78"/>
    <w:rsid w:val="006C34FC"/>
    <w:rsid w:val="00726D56"/>
    <w:rsid w:val="0077038B"/>
    <w:rsid w:val="009950FB"/>
    <w:rsid w:val="00A10766"/>
    <w:rsid w:val="00A56223"/>
    <w:rsid w:val="00AC15F9"/>
    <w:rsid w:val="00BB310F"/>
    <w:rsid w:val="00E61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766"/>
    <w:rPr>
      <w:color w:val="666666"/>
    </w:rPr>
  </w:style>
  <w:style w:type="paragraph" w:customStyle="1" w:styleId="F6EC412434894F6FB53185A816C6FB16">
    <w:name w:val="F6EC412434894F6FB53185A816C6FB16"/>
    <w:rsid w:val="00A10766"/>
    <w:pPr>
      <w:spacing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387F275DF4064BA3E423432E1700E1" ma:contentTypeVersion="0" ma:contentTypeDescription="Create a new document." ma:contentTypeScope="" ma:versionID="bba4eea34e33a244f1e9b6536c1579c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9130066A-6698-4626-8512-4890D35FE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332</TotalTime>
  <Pages>12</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Laura Cave</cp:lastModifiedBy>
  <cp:revision>209</cp:revision>
  <cp:lastPrinted>2021-08-31T23:59:00Z</cp:lastPrinted>
  <dcterms:created xsi:type="dcterms:W3CDTF">2026-04-13T16:45:00Z</dcterms:created>
  <dcterms:modified xsi:type="dcterms:W3CDTF">2026-09-15T08:44:00Z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0x0101003B387F275DF4064BA3E423432E1700E1</vt:lpwstr>
  </property>
</Properties>
</file>